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524C3" w14:textId="7AFEA91F" w:rsidR="00661ECB" w:rsidRDefault="00A138E3" w:rsidP="00D00BB3">
      <w:pP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Gedanken zum Sonntag </w:t>
      </w:r>
    </w:p>
    <w:p w14:paraId="36B31095" w14:textId="50FE5316" w:rsidR="002D4317" w:rsidRDefault="007568BC" w:rsidP="00D00BB3">
      <w:pPr>
        <w:rPr>
          <w:rFonts w:ascii="Arial Narrow" w:eastAsia="Arial Narrow" w:hAnsi="Arial Narrow" w:cs="Arial Narrow"/>
          <w:b/>
          <w:bCs/>
          <w:sz w:val="22"/>
          <w:szCs w:val="22"/>
        </w:rPr>
      </w:pPr>
      <w:r>
        <w:rPr>
          <w:rFonts w:ascii="Arial Narrow" w:eastAsia="Arial Narrow" w:hAnsi="Arial Narrow" w:cs="Arial Narrow"/>
          <w:b/>
          <w:bCs/>
          <w:noProof/>
          <w:sz w:val="22"/>
          <w:szCs w:val="22"/>
        </w:rPr>
        <w:drawing>
          <wp:inline distT="0" distB="0" distL="0" distR="0" wp14:anchorId="47C65D77" wp14:editId="3EBD7F83">
            <wp:extent cx="4626610" cy="4143375"/>
            <wp:effectExtent l="0" t="0" r="2540" b="952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610" cy="4143375"/>
                    </a:xfrm>
                    <a:prstGeom prst="rect">
                      <a:avLst/>
                    </a:prstGeom>
                  </pic:spPr>
                </pic:pic>
              </a:graphicData>
            </a:graphic>
          </wp:inline>
        </w:drawing>
      </w:r>
    </w:p>
    <w:p w14:paraId="2F1DFB2E" w14:textId="0C654CFE" w:rsidR="002D4317" w:rsidRDefault="002D4317" w:rsidP="00D00BB3">
      <w:pPr>
        <w:rPr>
          <w:rFonts w:ascii="Arial Narrow" w:eastAsia="Arial Narrow" w:hAnsi="Arial Narrow" w:cs="Arial Narrow"/>
          <w:b/>
          <w:bCs/>
          <w:sz w:val="22"/>
          <w:szCs w:val="22"/>
        </w:rPr>
      </w:pPr>
    </w:p>
    <w:p w14:paraId="40E8BF1C" w14:textId="3BF85CE1" w:rsidR="002D4317" w:rsidRDefault="002D4317" w:rsidP="00D00BB3">
      <w:pPr>
        <w:rPr>
          <w:rFonts w:ascii="Arial Narrow" w:eastAsia="Arial Narrow" w:hAnsi="Arial Narrow" w:cs="Arial Narrow"/>
          <w:b/>
          <w:bCs/>
          <w:sz w:val="22"/>
          <w:szCs w:val="22"/>
        </w:rPr>
      </w:pPr>
    </w:p>
    <w:p w14:paraId="420FF70F" w14:textId="77777777" w:rsidR="002D4317" w:rsidRDefault="002D4317" w:rsidP="00D00BB3">
      <w:pPr>
        <w:rPr>
          <w:rFonts w:ascii="Arial Narrow" w:eastAsia="Arial Narrow" w:hAnsi="Arial Narrow" w:cs="Arial Narrow"/>
          <w:b/>
          <w:bCs/>
          <w:sz w:val="22"/>
          <w:szCs w:val="22"/>
        </w:rPr>
      </w:pPr>
    </w:p>
    <w:p w14:paraId="55A042FC" w14:textId="0592D45D" w:rsidR="00661ECB" w:rsidRPr="00D13F87" w:rsidRDefault="00661ECB" w:rsidP="00661ECB">
      <w:pPr>
        <w:pBdr>
          <w:top w:val="single" w:sz="4" w:space="1" w:color="auto"/>
          <w:left w:val="single" w:sz="4" w:space="1" w:color="auto"/>
          <w:bottom w:val="single" w:sz="4" w:space="1" w:color="auto"/>
          <w:right w:val="single" w:sz="4" w:space="1" w:color="auto"/>
        </w:pBdr>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Messen und Gottesdienste vom </w:t>
      </w:r>
      <w:r w:rsidR="007837D0">
        <w:rPr>
          <w:rFonts w:ascii="Arial Narrow" w:eastAsia="Arial Narrow" w:hAnsi="Arial Narrow" w:cs="Arial Narrow"/>
          <w:b/>
          <w:bCs/>
          <w:sz w:val="22"/>
          <w:szCs w:val="22"/>
        </w:rPr>
        <w:t>10.12.2022</w:t>
      </w:r>
      <w:r w:rsidR="00E12ACD">
        <w:rPr>
          <w:rFonts w:ascii="Arial Narrow" w:eastAsia="Arial Narrow" w:hAnsi="Arial Narrow" w:cs="Arial Narrow"/>
          <w:b/>
          <w:bCs/>
          <w:sz w:val="22"/>
          <w:szCs w:val="22"/>
        </w:rPr>
        <w:t>.</w:t>
      </w:r>
      <w:r w:rsidR="008E4898">
        <w:rPr>
          <w:rFonts w:ascii="Arial Narrow" w:eastAsia="Arial Narrow" w:hAnsi="Arial Narrow" w:cs="Arial Narrow"/>
          <w:b/>
          <w:bCs/>
          <w:sz w:val="22"/>
          <w:szCs w:val="22"/>
        </w:rPr>
        <w:t xml:space="preserve"> bis </w:t>
      </w:r>
      <w:r w:rsidR="007837D0">
        <w:rPr>
          <w:rFonts w:ascii="Arial Narrow" w:eastAsia="Arial Narrow" w:hAnsi="Arial Narrow" w:cs="Arial Narrow"/>
          <w:b/>
          <w:bCs/>
          <w:sz w:val="22"/>
          <w:szCs w:val="22"/>
        </w:rPr>
        <w:t>18.12.2022</w:t>
      </w:r>
    </w:p>
    <w:p w14:paraId="57FEB943" w14:textId="57C74BA0" w:rsidR="00F505A4" w:rsidRDefault="002D4317" w:rsidP="0061127A">
      <w:pPr>
        <w:tabs>
          <w:tab w:val="left" w:pos="4253"/>
        </w:tabs>
        <w:rPr>
          <w:rFonts w:ascii="Arial Narrow" w:hAnsi="Arial Narrow"/>
          <w:b/>
          <w:sz w:val="22"/>
          <w:szCs w:val="22"/>
        </w:rPr>
      </w:pPr>
      <w:r>
        <w:rPr>
          <w:rFonts w:ascii="Arial Narrow" w:eastAsia="Arial Narrow" w:hAnsi="Arial Narrow" w:cs="Arial Narrow"/>
          <w:b/>
          <w:bCs/>
          <w:noProof/>
          <w:sz w:val="22"/>
          <w:szCs w:val="22"/>
        </w:rPr>
        <w:drawing>
          <wp:inline distT="0" distB="0" distL="0" distR="0" wp14:anchorId="13AD216E" wp14:editId="54EA494F">
            <wp:extent cx="4626610" cy="2039620"/>
            <wp:effectExtent l="0" t="0" r="254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6610" cy="2039620"/>
                    </a:xfrm>
                    <a:prstGeom prst="rect">
                      <a:avLst/>
                    </a:prstGeom>
                  </pic:spPr>
                </pic:pic>
              </a:graphicData>
            </a:graphic>
          </wp:inline>
        </w:drawing>
      </w:r>
    </w:p>
    <w:p w14:paraId="5DF98618" w14:textId="77777777" w:rsidR="00E375DC" w:rsidRDefault="00E375DC" w:rsidP="00E375DC"/>
    <w:tbl>
      <w:tblPr>
        <w:tblW w:w="77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1"/>
        <w:gridCol w:w="1636"/>
        <w:gridCol w:w="5454"/>
      </w:tblGrid>
      <w:tr w:rsidR="00E375DC" w14:paraId="5CA636B2" w14:textId="77777777" w:rsidTr="003C664F">
        <w:trPr>
          <w:jc w:val="center"/>
        </w:trPr>
        <w:tc>
          <w:tcPr>
            <w:tcW w:w="7790" w:type="dxa"/>
            <w:gridSpan w:val="3"/>
            <w:tcBorders>
              <w:top w:val="nil"/>
              <w:left w:val="nil"/>
              <w:bottom w:val="single" w:sz="4" w:space="0" w:color="000000"/>
              <w:right w:val="nil"/>
            </w:tcBorders>
            <w:shd w:val="clear" w:color="auto" w:fill="D3D3D3"/>
          </w:tcPr>
          <w:p w14:paraId="489A25BA"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Samstag, 10. Dezember</w:t>
            </w:r>
          </w:p>
        </w:tc>
      </w:tr>
      <w:tr w:rsidR="00E375DC" w14:paraId="37BA05CF" w14:textId="77777777" w:rsidTr="003C664F">
        <w:trPr>
          <w:jc w:val="center"/>
        </w:trPr>
        <w:tc>
          <w:tcPr>
            <w:tcW w:w="701" w:type="dxa"/>
            <w:tcBorders>
              <w:top w:val="nil"/>
              <w:left w:val="nil"/>
              <w:bottom w:val="nil"/>
              <w:right w:val="nil"/>
            </w:tcBorders>
            <w:shd w:val="clear" w:color="auto" w:fill="FFFFFF"/>
          </w:tcPr>
          <w:p w14:paraId="6F8D3A9B"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07:30 </w:t>
            </w:r>
          </w:p>
        </w:tc>
        <w:tc>
          <w:tcPr>
            <w:tcW w:w="1636" w:type="dxa"/>
            <w:tcBorders>
              <w:top w:val="nil"/>
              <w:left w:val="nil"/>
              <w:bottom w:val="nil"/>
              <w:right w:val="nil"/>
            </w:tcBorders>
            <w:shd w:val="clear" w:color="auto" w:fill="FFFFFF"/>
          </w:tcPr>
          <w:p w14:paraId="180E3463"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Rindern</w:t>
            </w:r>
          </w:p>
        </w:tc>
        <w:tc>
          <w:tcPr>
            <w:tcW w:w="5453" w:type="dxa"/>
            <w:tcBorders>
              <w:top w:val="nil"/>
              <w:left w:val="nil"/>
              <w:bottom w:val="nil"/>
              <w:right w:val="nil"/>
            </w:tcBorders>
            <w:shd w:val="clear" w:color="auto" w:fill="FFFFFF"/>
          </w:tcPr>
          <w:p w14:paraId="73FC78FA"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Laudes</w:t>
            </w:r>
            <w:r>
              <w:rPr>
                <w:rFonts w:ascii="Arial Narrow" w:hAnsi="Arial Narrow" w:cs="Arial Narrow"/>
                <w:sz w:val="20"/>
                <w:szCs w:val="20"/>
              </w:rPr>
              <w:t xml:space="preserve">  fällt aus!!</w:t>
            </w:r>
          </w:p>
        </w:tc>
      </w:tr>
      <w:tr w:rsidR="00E375DC" w14:paraId="3FC441F4" w14:textId="77777777" w:rsidTr="003C664F">
        <w:trPr>
          <w:jc w:val="center"/>
        </w:trPr>
        <w:tc>
          <w:tcPr>
            <w:tcW w:w="701" w:type="dxa"/>
            <w:tcBorders>
              <w:top w:val="nil"/>
              <w:left w:val="nil"/>
              <w:bottom w:val="nil"/>
              <w:right w:val="nil"/>
            </w:tcBorders>
            <w:shd w:val="clear" w:color="auto" w:fill="FFFFFF"/>
          </w:tcPr>
          <w:p w14:paraId="767D9AC1"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10:00 </w:t>
            </w:r>
          </w:p>
        </w:tc>
        <w:tc>
          <w:tcPr>
            <w:tcW w:w="1636" w:type="dxa"/>
            <w:tcBorders>
              <w:top w:val="nil"/>
              <w:left w:val="nil"/>
              <w:bottom w:val="nil"/>
              <w:right w:val="nil"/>
            </w:tcBorders>
            <w:shd w:val="clear" w:color="auto" w:fill="FFFFFF"/>
          </w:tcPr>
          <w:p w14:paraId="4BA6E608"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Kellen-PK</w:t>
            </w:r>
          </w:p>
        </w:tc>
        <w:tc>
          <w:tcPr>
            <w:tcW w:w="5453" w:type="dxa"/>
            <w:tcBorders>
              <w:top w:val="nil"/>
              <w:left w:val="nil"/>
              <w:bottom w:val="nil"/>
              <w:right w:val="nil"/>
            </w:tcBorders>
            <w:shd w:val="clear" w:color="auto" w:fill="FFFFFF"/>
          </w:tcPr>
          <w:p w14:paraId="5CD3ADED"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Probe fürs Krippenspiel</w:t>
            </w:r>
          </w:p>
        </w:tc>
      </w:tr>
      <w:tr w:rsidR="00E375DC" w14:paraId="45FB63E1" w14:textId="77777777" w:rsidTr="003C664F">
        <w:trPr>
          <w:jc w:val="center"/>
        </w:trPr>
        <w:tc>
          <w:tcPr>
            <w:tcW w:w="701" w:type="dxa"/>
            <w:tcBorders>
              <w:top w:val="nil"/>
              <w:left w:val="nil"/>
              <w:bottom w:val="nil"/>
              <w:right w:val="nil"/>
            </w:tcBorders>
            <w:shd w:val="clear" w:color="auto" w:fill="FFFFFF"/>
          </w:tcPr>
          <w:p w14:paraId="6722F3D9"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14:00 </w:t>
            </w:r>
          </w:p>
        </w:tc>
        <w:tc>
          <w:tcPr>
            <w:tcW w:w="1636" w:type="dxa"/>
            <w:tcBorders>
              <w:top w:val="nil"/>
              <w:left w:val="nil"/>
              <w:bottom w:val="nil"/>
              <w:right w:val="nil"/>
            </w:tcBorders>
            <w:shd w:val="clear" w:color="auto" w:fill="FFFFFF"/>
          </w:tcPr>
          <w:p w14:paraId="42F1AD3D"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Kellen-AK</w:t>
            </w:r>
          </w:p>
        </w:tc>
        <w:tc>
          <w:tcPr>
            <w:tcW w:w="5453" w:type="dxa"/>
            <w:tcBorders>
              <w:top w:val="nil"/>
              <w:left w:val="nil"/>
              <w:bottom w:val="nil"/>
              <w:right w:val="nil"/>
            </w:tcBorders>
            <w:shd w:val="clear" w:color="auto" w:fill="FFFFFF"/>
          </w:tcPr>
          <w:p w14:paraId="4C8FDC18" w14:textId="75D438D8"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Tauffeier</w:t>
            </w:r>
            <w:r>
              <w:rPr>
                <w:rFonts w:ascii="Arial Narrow" w:hAnsi="Arial Narrow" w:cs="Arial Narrow"/>
                <w:sz w:val="20"/>
                <w:szCs w:val="20"/>
              </w:rPr>
              <w:t xml:space="preserve"> </w:t>
            </w:r>
          </w:p>
        </w:tc>
      </w:tr>
      <w:tr w:rsidR="00E375DC" w14:paraId="3D93C5A5" w14:textId="77777777" w:rsidTr="003C664F">
        <w:trPr>
          <w:jc w:val="center"/>
        </w:trPr>
        <w:tc>
          <w:tcPr>
            <w:tcW w:w="701" w:type="dxa"/>
            <w:tcBorders>
              <w:top w:val="nil"/>
              <w:left w:val="nil"/>
              <w:bottom w:val="nil"/>
              <w:right w:val="nil"/>
            </w:tcBorders>
            <w:shd w:val="clear" w:color="auto" w:fill="FFFFFF"/>
          </w:tcPr>
          <w:p w14:paraId="58337C70"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16:30 </w:t>
            </w:r>
          </w:p>
        </w:tc>
        <w:tc>
          <w:tcPr>
            <w:tcW w:w="1636" w:type="dxa"/>
            <w:tcBorders>
              <w:top w:val="nil"/>
              <w:left w:val="nil"/>
              <w:bottom w:val="nil"/>
              <w:right w:val="nil"/>
            </w:tcBorders>
            <w:shd w:val="clear" w:color="auto" w:fill="FFFFFF"/>
          </w:tcPr>
          <w:p w14:paraId="4A39BC63"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Rindern</w:t>
            </w:r>
          </w:p>
        </w:tc>
        <w:tc>
          <w:tcPr>
            <w:tcW w:w="5453" w:type="dxa"/>
            <w:tcBorders>
              <w:top w:val="nil"/>
              <w:left w:val="nil"/>
              <w:bottom w:val="nil"/>
              <w:right w:val="nil"/>
            </w:tcBorders>
            <w:shd w:val="clear" w:color="auto" w:fill="FFFFFF"/>
          </w:tcPr>
          <w:p w14:paraId="23FD0ACB"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 - mitgestaltet vom Instrumentalkreis</w:t>
            </w:r>
          </w:p>
        </w:tc>
      </w:tr>
      <w:tr w:rsidR="00E375DC" w14:paraId="7B64A013" w14:textId="77777777" w:rsidTr="003C664F">
        <w:trPr>
          <w:jc w:val="center"/>
        </w:trPr>
        <w:tc>
          <w:tcPr>
            <w:tcW w:w="701" w:type="dxa"/>
            <w:tcBorders>
              <w:top w:val="nil"/>
              <w:left w:val="nil"/>
              <w:bottom w:val="nil"/>
              <w:right w:val="nil"/>
            </w:tcBorders>
            <w:shd w:val="clear" w:color="auto" w:fill="FFFFFF"/>
          </w:tcPr>
          <w:p w14:paraId="691211BF"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18:30 </w:t>
            </w:r>
          </w:p>
        </w:tc>
        <w:tc>
          <w:tcPr>
            <w:tcW w:w="1636" w:type="dxa"/>
            <w:tcBorders>
              <w:top w:val="nil"/>
              <w:left w:val="nil"/>
              <w:bottom w:val="nil"/>
              <w:right w:val="nil"/>
            </w:tcBorders>
            <w:shd w:val="clear" w:color="auto" w:fill="FFFFFF"/>
          </w:tcPr>
          <w:p w14:paraId="753FBF2D"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Bimmen</w:t>
            </w:r>
            <w:proofErr w:type="spellEnd"/>
          </w:p>
        </w:tc>
        <w:tc>
          <w:tcPr>
            <w:tcW w:w="5453" w:type="dxa"/>
            <w:tcBorders>
              <w:top w:val="nil"/>
              <w:left w:val="nil"/>
              <w:bottom w:val="nil"/>
              <w:right w:val="nil"/>
            </w:tcBorders>
            <w:shd w:val="clear" w:color="auto" w:fill="FFFFFF"/>
          </w:tcPr>
          <w:p w14:paraId="299605AE"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 xml:space="preserve">Wort-Gottes-Feier </w:t>
            </w:r>
          </w:p>
        </w:tc>
      </w:tr>
      <w:tr w:rsidR="00E375DC" w14:paraId="6767027E" w14:textId="77777777" w:rsidTr="003C664F">
        <w:trPr>
          <w:jc w:val="center"/>
        </w:trPr>
        <w:tc>
          <w:tcPr>
            <w:tcW w:w="701" w:type="dxa"/>
            <w:tcBorders>
              <w:top w:val="nil"/>
              <w:left w:val="nil"/>
              <w:bottom w:val="nil"/>
              <w:right w:val="nil"/>
            </w:tcBorders>
            <w:shd w:val="clear" w:color="auto" w:fill="FFFFFF"/>
          </w:tcPr>
          <w:p w14:paraId="5E5DFE20"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18:30 </w:t>
            </w:r>
          </w:p>
        </w:tc>
        <w:tc>
          <w:tcPr>
            <w:tcW w:w="1636" w:type="dxa"/>
            <w:tcBorders>
              <w:top w:val="nil"/>
              <w:left w:val="nil"/>
              <w:bottom w:val="nil"/>
              <w:right w:val="nil"/>
            </w:tcBorders>
            <w:shd w:val="clear" w:color="auto" w:fill="FFFFFF"/>
          </w:tcPr>
          <w:p w14:paraId="56EAE9F7"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Griethausen</w:t>
            </w:r>
          </w:p>
        </w:tc>
        <w:tc>
          <w:tcPr>
            <w:tcW w:w="5453" w:type="dxa"/>
            <w:tcBorders>
              <w:top w:val="nil"/>
              <w:left w:val="nil"/>
              <w:bottom w:val="nil"/>
              <w:right w:val="nil"/>
            </w:tcBorders>
            <w:shd w:val="clear" w:color="auto" w:fill="FFFFFF"/>
          </w:tcPr>
          <w:p w14:paraId="0D1E887E"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1. Jahrgedächtnis Heinz Look mit Gedenken an die Verstorbenen der Familie Look</w:t>
            </w:r>
          </w:p>
        </w:tc>
      </w:tr>
      <w:tr w:rsidR="00E375DC" w14:paraId="68AA9878" w14:textId="77777777" w:rsidTr="003C664F">
        <w:trPr>
          <w:jc w:val="center"/>
        </w:trPr>
        <w:tc>
          <w:tcPr>
            <w:tcW w:w="7790" w:type="dxa"/>
            <w:gridSpan w:val="3"/>
            <w:tcBorders>
              <w:top w:val="nil"/>
              <w:left w:val="nil"/>
              <w:bottom w:val="nil"/>
              <w:right w:val="nil"/>
            </w:tcBorders>
            <w:shd w:val="clear" w:color="auto" w:fill="FFFFFF"/>
          </w:tcPr>
          <w:p w14:paraId="75D788DE" w14:textId="77777777" w:rsidR="00E375DC" w:rsidRDefault="00E375DC" w:rsidP="003C664F">
            <w:pPr>
              <w:rPr>
                <w:rFonts w:ascii="Arial Narrow" w:hAnsi="Arial Narrow" w:cs="Arial Narrow"/>
                <w:sz w:val="18"/>
                <w:szCs w:val="18"/>
              </w:rPr>
            </w:pPr>
            <w:r>
              <w:rPr>
                <w:rFonts w:ascii="Arial Narrow" w:hAnsi="Arial Narrow" w:cs="Arial Narrow"/>
                <w:sz w:val="18"/>
                <w:szCs w:val="18"/>
              </w:rPr>
              <w:t xml:space="preserve"> </w:t>
            </w:r>
            <w:r>
              <w:rPr>
                <w:rFonts w:ascii="Arial Narrow" w:hAnsi="Arial Narrow" w:cs="Arial Narrow"/>
                <w:sz w:val="18"/>
                <w:szCs w:val="18"/>
              </w:rPr>
              <w:tab/>
            </w:r>
          </w:p>
        </w:tc>
      </w:tr>
      <w:tr w:rsidR="00E375DC" w14:paraId="134B93A7" w14:textId="77777777" w:rsidTr="003C664F">
        <w:trPr>
          <w:jc w:val="center"/>
        </w:trPr>
        <w:tc>
          <w:tcPr>
            <w:tcW w:w="7790" w:type="dxa"/>
            <w:gridSpan w:val="3"/>
            <w:tcBorders>
              <w:top w:val="nil"/>
              <w:left w:val="nil"/>
              <w:bottom w:val="single" w:sz="4" w:space="0" w:color="000000"/>
              <w:right w:val="nil"/>
            </w:tcBorders>
            <w:shd w:val="clear" w:color="auto" w:fill="D3D3D3"/>
          </w:tcPr>
          <w:p w14:paraId="73A81C1E"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3. Adventssonntag, 11. Dezember</w:t>
            </w:r>
          </w:p>
        </w:tc>
      </w:tr>
      <w:tr w:rsidR="00E375DC" w14:paraId="1F23C2D6" w14:textId="77777777" w:rsidTr="003C664F">
        <w:trPr>
          <w:jc w:val="center"/>
        </w:trPr>
        <w:tc>
          <w:tcPr>
            <w:tcW w:w="701" w:type="dxa"/>
            <w:tcBorders>
              <w:top w:val="nil"/>
              <w:left w:val="nil"/>
              <w:bottom w:val="nil"/>
              <w:right w:val="nil"/>
            </w:tcBorders>
            <w:shd w:val="clear" w:color="auto" w:fill="FFFFFF"/>
          </w:tcPr>
          <w:p w14:paraId="556C1EBF"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09:00 </w:t>
            </w:r>
          </w:p>
        </w:tc>
        <w:tc>
          <w:tcPr>
            <w:tcW w:w="1636" w:type="dxa"/>
            <w:tcBorders>
              <w:top w:val="nil"/>
              <w:left w:val="nil"/>
              <w:bottom w:val="nil"/>
              <w:right w:val="nil"/>
            </w:tcBorders>
            <w:shd w:val="clear" w:color="auto" w:fill="FFFFFF"/>
          </w:tcPr>
          <w:p w14:paraId="2FE45E41"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Keeken</w:t>
            </w:r>
            <w:proofErr w:type="spellEnd"/>
          </w:p>
        </w:tc>
        <w:tc>
          <w:tcPr>
            <w:tcW w:w="5453" w:type="dxa"/>
            <w:tcBorders>
              <w:top w:val="nil"/>
              <w:left w:val="nil"/>
              <w:bottom w:val="nil"/>
              <w:right w:val="nil"/>
            </w:tcBorders>
            <w:shd w:val="clear" w:color="auto" w:fill="FFFFFF"/>
          </w:tcPr>
          <w:p w14:paraId="6700A76C"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Sechswochenamt für Gertrud van </w:t>
            </w:r>
            <w:proofErr w:type="spellStart"/>
            <w:r>
              <w:rPr>
                <w:rFonts w:ascii="Arial Narrow" w:hAnsi="Arial Narrow" w:cs="Arial Narrow"/>
                <w:sz w:val="20"/>
                <w:szCs w:val="20"/>
              </w:rPr>
              <w:t>Aarssen</w:t>
            </w:r>
            <w:proofErr w:type="spellEnd"/>
          </w:p>
        </w:tc>
      </w:tr>
      <w:tr w:rsidR="00E375DC" w14:paraId="5793B2E7" w14:textId="77777777" w:rsidTr="003C664F">
        <w:trPr>
          <w:jc w:val="center"/>
        </w:trPr>
        <w:tc>
          <w:tcPr>
            <w:tcW w:w="701" w:type="dxa"/>
            <w:tcBorders>
              <w:top w:val="nil"/>
              <w:left w:val="nil"/>
              <w:bottom w:val="nil"/>
              <w:right w:val="nil"/>
            </w:tcBorders>
            <w:shd w:val="clear" w:color="auto" w:fill="FFFFFF"/>
          </w:tcPr>
          <w:p w14:paraId="39F65519"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11:00 </w:t>
            </w:r>
          </w:p>
        </w:tc>
        <w:tc>
          <w:tcPr>
            <w:tcW w:w="1636" w:type="dxa"/>
            <w:tcBorders>
              <w:top w:val="nil"/>
              <w:left w:val="nil"/>
              <w:bottom w:val="nil"/>
              <w:right w:val="nil"/>
            </w:tcBorders>
            <w:shd w:val="clear" w:color="auto" w:fill="FFFFFF"/>
          </w:tcPr>
          <w:p w14:paraId="3A2B7341"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Kellen-PK</w:t>
            </w:r>
          </w:p>
        </w:tc>
        <w:tc>
          <w:tcPr>
            <w:tcW w:w="5453" w:type="dxa"/>
            <w:tcBorders>
              <w:top w:val="nil"/>
              <w:left w:val="nil"/>
              <w:bottom w:val="nil"/>
              <w:right w:val="nil"/>
            </w:tcBorders>
            <w:shd w:val="clear" w:color="auto" w:fill="FFFFFF"/>
          </w:tcPr>
          <w:p w14:paraId="2FF14FEB" w14:textId="764B14D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1. Jahrgedächtnis für Norbert Müller;  Sechswochenamt für Norbert </w:t>
            </w:r>
            <w:proofErr w:type="spellStart"/>
            <w:r>
              <w:rPr>
                <w:rFonts w:ascii="Arial Narrow" w:hAnsi="Arial Narrow" w:cs="Arial Narrow"/>
                <w:sz w:val="20"/>
                <w:szCs w:val="20"/>
              </w:rPr>
              <w:t>Kluitmann</w:t>
            </w:r>
            <w:proofErr w:type="spellEnd"/>
          </w:p>
        </w:tc>
      </w:tr>
      <w:tr w:rsidR="00E375DC" w14:paraId="2175EC88" w14:textId="77777777" w:rsidTr="003C664F">
        <w:trPr>
          <w:jc w:val="center"/>
        </w:trPr>
        <w:tc>
          <w:tcPr>
            <w:tcW w:w="7790" w:type="dxa"/>
            <w:gridSpan w:val="3"/>
            <w:tcBorders>
              <w:top w:val="nil"/>
              <w:left w:val="nil"/>
              <w:bottom w:val="nil"/>
              <w:right w:val="nil"/>
            </w:tcBorders>
            <w:shd w:val="clear" w:color="auto" w:fill="FFFFFF"/>
          </w:tcPr>
          <w:p w14:paraId="58431B2A" w14:textId="77777777" w:rsidR="00E375DC" w:rsidRDefault="00E375DC" w:rsidP="003C664F">
            <w:pPr>
              <w:rPr>
                <w:rFonts w:ascii="Arial Narrow" w:hAnsi="Arial Narrow" w:cs="Arial Narrow"/>
                <w:sz w:val="18"/>
                <w:szCs w:val="18"/>
              </w:rPr>
            </w:pPr>
            <w:r>
              <w:rPr>
                <w:rFonts w:ascii="Arial Narrow" w:hAnsi="Arial Narrow" w:cs="Arial Narrow"/>
                <w:sz w:val="18"/>
                <w:szCs w:val="18"/>
              </w:rPr>
              <w:t xml:space="preserve"> </w:t>
            </w:r>
            <w:r>
              <w:rPr>
                <w:rFonts w:ascii="Arial Narrow" w:hAnsi="Arial Narrow" w:cs="Arial Narrow"/>
                <w:sz w:val="18"/>
                <w:szCs w:val="18"/>
              </w:rPr>
              <w:tab/>
            </w:r>
          </w:p>
        </w:tc>
      </w:tr>
      <w:tr w:rsidR="00E375DC" w14:paraId="4A86E28C" w14:textId="77777777" w:rsidTr="003C664F">
        <w:trPr>
          <w:jc w:val="center"/>
        </w:trPr>
        <w:tc>
          <w:tcPr>
            <w:tcW w:w="7790" w:type="dxa"/>
            <w:gridSpan w:val="3"/>
            <w:tcBorders>
              <w:top w:val="nil"/>
              <w:left w:val="nil"/>
              <w:bottom w:val="single" w:sz="4" w:space="0" w:color="000000"/>
              <w:right w:val="nil"/>
            </w:tcBorders>
            <w:shd w:val="clear" w:color="auto" w:fill="D3D3D3"/>
          </w:tcPr>
          <w:p w14:paraId="43FFE1D1"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Montag, 12. Dezember</w:t>
            </w:r>
          </w:p>
        </w:tc>
      </w:tr>
      <w:tr w:rsidR="00E375DC" w14:paraId="74795F15" w14:textId="77777777" w:rsidTr="003C664F">
        <w:trPr>
          <w:jc w:val="center"/>
        </w:trPr>
        <w:tc>
          <w:tcPr>
            <w:tcW w:w="701" w:type="dxa"/>
            <w:tcBorders>
              <w:top w:val="nil"/>
              <w:left w:val="nil"/>
              <w:bottom w:val="nil"/>
              <w:right w:val="nil"/>
            </w:tcBorders>
            <w:shd w:val="clear" w:color="auto" w:fill="FFFFFF"/>
          </w:tcPr>
          <w:p w14:paraId="33ADE39C"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10:30 </w:t>
            </w:r>
          </w:p>
        </w:tc>
        <w:tc>
          <w:tcPr>
            <w:tcW w:w="1636" w:type="dxa"/>
            <w:tcBorders>
              <w:top w:val="nil"/>
              <w:left w:val="nil"/>
              <w:bottom w:val="nil"/>
              <w:right w:val="nil"/>
            </w:tcBorders>
            <w:shd w:val="clear" w:color="auto" w:fill="FFFFFF"/>
          </w:tcPr>
          <w:p w14:paraId="3101ADD7"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Griethausen JH</w:t>
            </w:r>
          </w:p>
        </w:tc>
        <w:tc>
          <w:tcPr>
            <w:tcW w:w="5453" w:type="dxa"/>
            <w:tcBorders>
              <w:top w:val="nil"/>
              <w:left w:val="nil"/>
              <w:bottom w:val="nil"/>
              <w:right w:val="nil"/>
            </w:tcBorders>
            <w:shd w:val="clear" w:color="auto" w:fill="FFFFFF"/>
          </w:tcPr>
          <w:p w14:paraId="2876E69A"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b/>
                <w:bCs/>
                <w:sz w:val="20"/>
                <w:szCs w:val="20"/>
              </w:rPr>
              <w:t>Roratemesse</w:t>
            </w:r>
            <w:proofErr w:type="spellEnd"/>
            <w:r>
              <w:rPr>
                <w:rFonts w:ascii="Arial Narrow" w:hAnsi="Arial Narrow" w:cs="Arial Narrow"/>
                <w:b/>
                <w:bCs/>
                <w:sz w:val="20"/>
                <w:szCs w:val="20"/>
              </w:rPr>
              <w:t xml:space="preserve"> nur f. d. Bewohner </w:t>
            </w:r>
          </w:p>
        </w:tc>
      </w:tr>
      <w:tr w:rsidR="00E375DC" w14:paraId="4638B6A4" w14:textId="77777777" w:rsidTr="003C664F">
        <w:trPr>
          <w:jc w:val="center"/>
        </w:trPr>
        <w:tc>
          <w:tcPr>
            <w:tcW w:w="7790" w:type="dxa"/>
            <w:gridSpan w:val="3"/>
            <w:tcBorders>
              <w:top w:val="nil"/>
              <w:left w:val="nil"/>
              <w:bottom w:val="nil"/>
              <w:right w:val="nil"/>
            </w:tcBorders>
            <w:shd w:val="clear" w:color="auto" w:fill="FFFFFF"/>
          </w:tcPr>
          <w:p w14:paraId="6F41B138" w14:textId="77777777" w:rsidR="00E375DC" w:rsidRDefault="00E375DC" w:rsidP="003C664F">
            <w:pPr>
              <w:rPr>
                <w:rFonts w:ascii="Arial Narrow" w:hAnsi="Arial Narrow" w:cs="Arial Narrow"/>
                <w:sz w:val="18"/>
                <w:szCs w:val="18"/>
              </w:rPr>
            </w:pPr>
            <w:r>
              <w:rPr>
                <w:rFonts w:ascii="Arial Narrow" w:hAnsi="Arial Narrow" w:cs="Arial Narrow"/>
                <w:sz w:val="18"/>
                <w:szCs w:val="18"/>
              </w:rPr>
              <w:t xml:space="preserve"> </w:t>
            </w:r>
            <w:r>
              <w:rPr>
                <w:rFonts w:ascii="Arial Narrow" w:hAnsi="Arial Narrow" w:cs="Arial Narrow"/>
                <w:sz w:val="18"/>
                <w:szCs w:val="18"/>
              </w:rPr>
              <w:tab/>
            </w:r>
          </w:p>
        </w:tc>
      </w:tr>
      <w:tr w:rsidR="00E375DC" w14:paraId="5197503B" w14:textId="77777777" w:rsidTr="003C664F">
        <w:trPr>
          <w:jc w:val="center"/>
        </w:trPr>
        <w:tc>
          <w:tcPr>
            <w:tcW w:w="7790" w:type="dxa"/>
            <w:gridSpan w:val="3"/>
            <w:tcBorders>
              <w:top w:val="nil"/>
              <w:left w:val="nil"/>
              <w:bottom w:val="single" w:sz="4" w:space="0" w:color="000000"/>
              <w:right w:val="nil"/>
            </w:tcBorders>
            <w:shd w:val="clear" w:color="auto" w:fill="D3D3D3"/>
          </w:tcPr>
          <w:p w14:paraId="08C390D1"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Dienstag, 13. Dezember</w:t>
            </w:r>
          </w:p>
        </w:tc>
      </w:tr>
      <w:tr w:rsidR="00E375DC" w14:paraId="5F436C53" w14:textId="77777777" w:rsidTr="003C664F">
        <w:trPr>
          <w:jc w:val="center"/>
        </w:trPr>
        <w:tc>
          <w:tcPr>
            <w:tcW w:w="701" w:type="dxa"/>
            <w:tcBorders>
              <w:top w:val="nil"/>
              <w:left w:val="nil"/>
              <w:bottom w:val="nil"/>
              <w:right w:val="nil"/>
            </w:tcBorders>
            <w:shd w:val="clear" w:color="auto" w:fill="FFFFFF"/>
          </w:tcPr>
          <w:p w14:paraId="34EDCB04"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09:15 </w:t>
            </w:r>
          </w:p>
        </w:tc>
        <w:tc>
          <w:tcPr>
            <w:tcW w:w="1636" w:type="dxa"/>
            <w:tcBorders>
              <w:top w:val="nil"/>
              <w:left w:val="nil"/>
              <w:bottom w:val="nil"/>
              <w:right w:val="nil"/>
            </w:tcBorders>
            <w:shd w:val="clear" w:color="auto" w:fill="FFFFFF"/>
          </w:tcPr>
          <w:p w14:paraId="21921B4B"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Bimmen</w:t>
            </w:r>
            <w:proofErr w:type="spellEnd"/>
          </w:p>
        </w:tc>
        <w:tc>
          <w:tcPr>
            <w:tcW w:w="5453" w:type="dxa"/>
            <w:tcBorders>
              <w:top w:val="nil"/>
              <w:left w:val="nil"/>
              <w:bottom w:val="nil"/>
              <w:right w:val="nil"/>
            </w:tcBorders>
            <w:shd w:val="clear" w:color="auto" w:fill="FFFFFF"/>
          </w:tcPr>
          <w:p w14:paraId="7D2DC09E"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als </w:t>
            </w:r>
            <w:proofErr w:type="spellStart"/>
            <w:r>
              <w:rPr>
                <w:rFonts w:ascii="Arial Narrow" w:hAnsi="Arial Narrow" w:cs="Arial Narrow"/>
                <w:sz w:val="20"/>
                <w:szCs w:val="20"/>
              </w:rPr>
              <w:t>Roratemesse</w:t>
            </w:r>
            <w:proofErr w:type="spellEnd"/>
            <w:r>
              <w:rPr>
                <w:rFonts w:ascii="Arial Narrow" w:hAnsi="Arial Narrow" w:cs="Arial Narrow"/>
                <w:sz w:val="20"/>
                <w:szCs w:val="20"/>
              </w:rPr>
              <w:t xml:space="preserve"> </w:t>
            </w:r>
          </w:p>
        </w:tc>
      </w:tr>
      <w:tr w:rsidR="00E375DC" w14:paraId="0DA4128F" w14:textId="77777777" w:rsidTr="003C664F">
        <w:trPr>
          <w:jc w:val="center"/>
        </w:trPr>
        <w:tc>
          <w:tcPr>
            <w:tcW w:w="701" w:type="dxa"/>
            <w:tcBorders>
              <w:top w:val="nil"/>
              <w:left w:val="nil"/>
              <w:bottom w:val="nil"/>
              <w:right w:val="nil"/>
            </w:tcBorders>
            <w:shd w:val="clear" w:color="auto" w:fill="FFFFFF"/>
          </w:tcPr>
          <w:p w14:paraId="389FA0F7"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10:30 </w:t>
            </w:r>
          </w:p>
        </w:tc>
        <w:tc>
          <w:tcPr>
            <w:tcW w:w="1636" w:type="dxa"/>
            <w:tcBorders>
              <w:top w:val="nil"/>
              <w:left w:val="nil"/>
              <w:bottom w:val="nil"/>
              <w:right w:val="nil"/>
            </w:tcBorders>
            <w:shd w:val="clear" w:color="auto" w:fill="FFFFFF"/>
          </w:tcPr>
          <w:p w14:paraId="5EEF0463"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 St. Georg</w:t>
            </w:r>
          </w:p>
        </w:tc>
        <w:tc>
          <w:tcPr>
            <w:tcW w:w="5453" w:type="dxa"/>
            <w:tcBorders>
              <w:top w:val="nil"/>
              <w:left w:val="nil"/>
              <w:bottom w:val="nil"/>
              <w:right w:val="nil"/>
            </w:tcBorders>
            <w:shd w:val="clear" w:color="auto" w:fill="FFFFFF"/>
          </w:tcPr>
          <w:p w14:paraId="12882FF2"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b/>
                <w:bCs/>
                <w:sz w:val="20"/>
                <w:szCs w:val="20"/>
              </w:rPr>
              <w:t>Roratemesse</w:t>
            </w:r>
            <w:proofErr w:type="spellEnd"/>
            <w:r>
              <w:rPr>
                <w:rFonts w:ascii="Arial Narrow" w:hAnsi="Arial Narrow" w:cs="Arial Narrow"/>
                <w:b/>
                <w:bCs/>
                <w:sz w:val="20"/>
                <w:szCs w:val="20"/>
              </w:rPr>
              <w:t xml:space="preserve"> </w:t>
            </w:r>
          </w:p>
        </w:tc>
      </w:tr>
      <w:tr w:rsidR="00E375DC" w14:paraId="746AB98E" w14:textId="77777777" w:rsidTr="003C664F">
        <w:trPr>
          <w:jc w:val="center"/>
        </w:trPr>
        <w:tc>
          <w:tcPr>
            <w:tcW w:w="701" w:type="dxa"/>
            <w:tcBorders>
              <w:top w:val="nil"/>
              <w:left w:val="nil"/>
              <w:bottom w:val="nil"/>
              <w:right w:val="nil"/>
            </w:tcBorders>
            <w:shd w:val="clear" w:color="auto" w:fill="FFFFFF"/>
          </w:tcPr>
          <w:p w14:paraId="6A68C1E7"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17:00 </w:t>
            </w:r>
          </w:p>
        </w:tc>
        <w:tc>
          <w:tcPr>
            <w:tcW w:w="1636" w:type="dxa"/>
            <w:tcBorders>
              <w:top w:val="nil"/>
              <w:left w:val="nil"/>
              <w:bottom w:val="nil"/>
              <w:right w:val="nil"/>
            </w:tcBorders>
            <w:shd w:val="clear" w:color="auto" w:fill="FFFFFF"/>
          </w:tcPr>
          <w:p w14:paraId="4FE39F79"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Düffelward</w:t>
            </w:r>
            <w:proofErr w:type="spellEnd"/>
          </w:p>
        </w:tc>
        <w:tc>
          <w:tcPr>
            <w:tcW w:w="5453" w:type="dxa"/>
            <w:tcBorders>
              <w:top w:val="nil"/>
              <w:left w:val="nil"/>
              <w:bottom w:val="nil"/>
              <w:right w:val="nil"/>
            </w:tcBorders>
            <w:shd w:val="clear" w:color="auto" w:fill="FFFFFF"/>
          </w:tcPr>
          <w:p w14:paraId="6A69B5A7"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 xml:space="preserve">Weggottesdienst der Kommunionkinder </w:t>
            </w:r>
          </w:p>
        </w:tc>
      </w:tr>
      <w:tr w:rsidR="00E375DC" w14:paraId="7191EF2B" w14:textId="77777777" w:rsidTr="003C664F">
        <w:trPr>
          <w:jc w:val="center"/>
        </w:trPr>
        <w:tc>
          <w:tcPr>
            <w:tcW w:w="701" w:type="dxa"/>
            <w:tcBorders>
              <w:top w:val="nil"/>
              <w:left w:val="nil"/>
              <w:bottom w:val="nil"/>
              <w:right w:val="nil"/>
            </w:tcBorders>
            <w:shd w:val="clear" w:color="auto" w:fill="FFFFFF"/>
          </w:tcPr>
          <w:p w14:paraId="3D5D8063"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18:00 </w:t>
            </w:r>
          </w:p>
        </w:tc>
        <w:tc>
          <w:tcPr>
            <w:tcW w:w="1636" w:type="dxa"/>
            <w:tcBorders>
              <w:top w:val="nil"/>
              <w:left w:val="nil"/>
              <w:bottom w:val="nil"/>
              <w:right w:val="nil"/>
            </w:tcBorders>
            <w:shd w:val="clear" w:color="auto" w:fill="FFFFFF"/>
          </w:tcPr>
          <w:p w14:paraId="47131CEC"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Kellen-PK</w:t>
            </w:r>
          </w:p>
        </w:tc>
        <w:tc>
          <w:tcPr>
            <w:tcW w:w="5453" w:type="dxa"/>
            <w:tcBorders>
              <w:top w:val="nil"/>
              <w:left w:val="nil"/>
              <w:bottom w:val="nil"/>
              <w:right w:val="nil"/>
            </w:tcBorders>
            <w:shd w:val="clear" w:color="auto" w:fill="FFFFFF"/>
          </w:tcPr>
          <w:p w14:paraId="43496419"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Vesper und Friedensgebet</w:t>
            </w:r>
          </w:p>
        </w:tc>
      </w:tr>
      <w:tr w:rsidR="00E375DC" w14:paraId="0922EC71" w14:textId="77777777" w:rsidTr="003C664F">
        <w:trPr>
          <w:jc w:val="center"/>
        </w:trPr>
        <w:tc>
          <w:tcPr>
            <w:tcW w:w="701" w:type="dxa"/>
            <w:tcBorders>
              <w:top w:val="nil"/>
              <w:left w:val="nil"/>
              <w:bottom w:val="nil"/>
              <w:right w:val="nil"/>
            </w:tcBorders>
            <w:shd w:val="clear" w:color="auto" w:fill="FFFFFF"/>
          </w:tcPr>
          <w:p w14:paraId="06912788"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18:30 </w:t>
            </w:r>
          </w:p>
        </w:tc>
        <w:tc>
          <w:tcPr>
            <w:tcW w:w="1636" w:type="dxa"/>
            <w:tcBorders>
              <w:top w:val="nil"/>
              <w:left w:val="nil"/>
              <w:bottom w:val="nil"/>
              <w:right w:val="nil"/>
            </w:tcBorders>
            <w:shd w:val="clear" w:color="auto" w:fill="FFFFFF"/>
          </w:tcPr>
          <w:p w14:paraId="09A636E5"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Kellen-PK</w:t>
            </w:r>
          </w:p>
        </w:tc>
        <w:tc>
          <w:tcPr>
            <w:tcW w:w="5453" w:type="dxa"/>
            <w:tcBorders>
              <w:top w:val="nil"/>
              <w:left w:val="nil"/>
              <w:bottom w:val="nil"/>
              <w:right w:val="nil"/>
            </w:tcBorders>
            <w:shd w:val="clear" w:color="auto" w:fill="FFFFFF"/>
          </w:tcPr>
          <w:p w14:paraId="4894A24B"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 xml:space="preserve">Anbetung </w:t>
            </w:r>
          </w:p>
        </w:tc>
      </w:tr>
      <w:tr w:rsidR="00E375DC" w14:paraId="669D6FED" w14:textId="77777777" w:rsidTr="003C664F">
        <w:trPr>
          <w:jc w:val="center"/>
        </w:trPr>
        <w:tc>
          <w:tcPr>
            <w:tcW w:w="7790" w:type="dxa"/>
            <w:gridSpan w:val="3"/>
            <w:tcBorders>
              <w:top w:val="nil"/>
              <w:left w:val="nil"/>
              <w:bottom w:val="nil"/>
              <w:right w:val="nil"/>
            </w:tcBorders>
            <w:shd w:val="clear" w:color="auto" w:fill="FFFFFF"/>
          </w:tcPr>
          <w:p w14:paraId="1BD572AF" w14:textId="77777777" w:rsidR="00E375DC" w:rsidRDefault="00E375DC" w:rsidP="003C664F">
            <w:pPr>
              <w:rPr>
                <w:rFonts w:ascii="Arial Narrow" w:hAnsi="Arial Narrow" w:cs="Arial Narrow"/>
                <w:sz w:val="18"/>
                <w:szCs w:val="18"/>
              </w:rPr>
            </w:pPr>
            <w:r>
              <w:rPr>
                <w:rFonts w:ascii="Arial Narrow" w:hAnsi="Arial Narrow" w:cs="Arial Narrow"/>
                <w:sz w:val="18"/>
                <w:szCs w:val="18"/>
              </w:rPr>
              <w:t xml:space="preserve"> </w:t>
            </w:r>
            <w:r>
              <w:rPr>
                <w:rFonts w:ascii="Arial Narrow" w:hAnsi="Arial Narrow" w:cs="Arial Narrow"/>
                <w:sz w:val="18"/>
                <w:szCs w:val="18"/>
              </w:rPr>
              <w:tab/>
            </w:r>
          </w:p>
        </w:tc>
      </w:tr>
      <w:tr w:rsidR="00E375DC" w14:paraId="47A6D2C8" w14:textId="77777777" w:rsidTr="003C664F">
        <w:trPr>
          <w:jc w:val="center"/>
        </w:trPr>
        <w:tc>
          <w:tcPr>
            <w:tcW w:w="7790" w:type="dxa"/>
            <w:gridSpan w:val="3"/>
            <w:tcBorders>
              <w:top w:val="nil"/>
              <w:left w:val="nil"/>
              <w:bottom w:val="single" w:sz="4" w:space="0" w:color="000000"/>
              <w:right w:val="nil"/>
            </w:tcBorders>
            <w:shd w:val="clear" w:color="auto" w:fill="D3D3D3"/>
          </w:tcPr>
          <w:p w14:paraId="40DBB475"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Mittwoch, 14. Dezember</w:t>
            </w:r>
          </w:p>
        </w:tc>
      </w:tr>
      <w:tr w:rsidR="00E375DC" w14:paraId="3C954BF2" w14:textId="77777777" w:rsidTr="003C664F">
        <w:trPr>
          <w:jc w:val="center"/>
        </w:trPr>
        <w:tc>
          <w:tcPr>
            <w:tcW w:w="701" w:type="dxa"/>
            <w:tcBorders>
              <w:top w:val="nil"/>
              <w:left w:val="nil"/>
              <w:bottom w:val="nil"/>
              <w:right w:val="nil"/>
            </w:tcBorders>
            <w:shd w:val="clear" w:color="auto" w:fill="FFFFFF"/>
          </w:tcPr>
          <w:p w14:paraId="65F11A2C"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09:15 </w:t>
            </w:r>
          </w:p>
        </w:tc>
        <w:tc>
          <w:tcPr>
            <w:tcW w:w="1636" w:type="dxa"/>
            <w:tcBorders>
              <w:top w:val="nil"/>
              <w:left w:val="nil"/>
              <w:bottom w:val="nil"/>
              <w:right w:val="nil"/>
            </w:tcBorders>
            <w:shd w:val="clear" w:color="auto" w:fill="FFFFFF"/>
          </w:tcPr>
          <w:p w14:paraId="6D85E9D1"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Keeken</w:t>
            </w:r>
            <w:proofErr w:type="spellEnd"/>
          </w:p>
        </w:tc>
        <w:tc>
          <w:tcPr>
            <w:tcW w:w="5453" w:type="dxa"/>
            <w:tcBorders>
              <w:top w:val="nil"/>
              <w:left w:val="nil"/>
              <w:bottom w:val="nil"/>
              <w:right w:val="nil"/>
            </w:tcBorders>
            <w:shd w:val="clear" w:color="auto" w:fill="FFFFFF"/>
          </w:tcPr>
          <w:p w14:paraId="4567DCFA"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b/>
                <w:bCs/>
                <w:sz w:val="20"/>
                <w:szCs w:val="20"/>
              </w:rPr>
              <w:t>Roratemesse</w:t>
            </w:r>
            <w:proofErr w:type="spellEnd"/>
            <w:r>
              <w:rPr>
                <w:rFonts w:ascii="Arial Narrow" w:hAnsi="Arial Narrow" w:cs="Arial Narrow"/>
                <w:b/>
                <w:bCs/>
                <w:sz w:val="20"/>
                <w:szCs w:val="20"/>
              </w:rPr>
              <w:t xml:space="preserve"> </w:t>
            </w:r>
          </w:p>
        </w:tc>
      </w:tr>
      <w:tr w:rsidR="00E375DC" w14:paraId="2B5E72F2" w14:textId="77777777" w:rsidTr="003C664F">
        <w:trPr>
          <w:jc w:val="center"/>
        </w:trPr>
        <w:tc>
          <w:tcPr>
            <w:tcW w:w="701" w:type="dxa"/>
            <w:tcBorders>
              <w:top w:val="nil"/>
              <w:left w:val="nil"/>
              <w:bottom w:val="nil"/>
              <w:right w:val="nil"/>
            </w:tcBorders>
            <w:shd w:val="clear" w:color="auto" w:fill="FFFFFF"/>
          </w:tcPr>
          <w:p w14:paraId="468F56AF"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18:30 </w:t>
            </w:r>
          </w:p>
        </w:tc>
        <w:tc>
          <w:tcPr>
            <w:tcW w:w="1636" w:type="dxa"/>
            <w:tcBorders>
              <w:top w:val="nil"/>
              <w:left w:val="nil"/>
              <w:bottom w:val="nil"/>
              <w:right w:val="nil"/>
            </w:tcBorders>
            <w:shd w:val="clear" w:color="auto" w:fill="FFFFFF"/>
          </w:tcPr>
          <w:p w14:paraId="03FD5444"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Düffelward</w:t>
            </w:r>
            <w:proofErr w:type="spellEnd"/>
          </w:p>
        </w:tc>
        <w:tc>
          <w:tcPr>
            <w:tcW w:w="5453" w:type="dxa"/>
            <w:tcBorders>
              <w:top w:val="nil"/>
              <w:left w:val="nil"/>
              <w:bottom w:val="nil"/>
              <w:right w:val="nil"/>
            </w:tcBorders>
            <w:shd w:val="clear" w:color="auto" w:fill="FFFFFF"/>
          </w:tcPr>
          <w:p w14:paraId="5526D03D"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b/>
                <w:bCs/>
                <w:sz w:val="20"/>
                <w:szCs w:val="20"/>
              </w:rPr>
              <w:t>Roratemesse</w:t>
            </w:r>
            <w:proofErr w:type="spellEnd"/>
            <w:r>
              <w:rPr>
                <w:rFonts w:ascii="Arial Narrow" w:hAnsi="Arial Narrow" w:cs="Arial Narrow"/>
                <w:b/>
                <w:bCs/>
                <w:sz w:val="20"/>
                <w:szCs w:val="20"/>
              </w:rPr>
              <w:t xml:space="preserve"> </w:t>
            </w:r>
            <w:r>
              <w:rPr>
                <w:rFonts w:ascii="Arial Narrow" w:hAnsi="Arial Narrow" w:cs="Arial Narrow"/>
                <w:sz w:val="20"/>
                <w:szCs w:val="20"/>
              </w:rPr>
              <w:t xml:space="preserve"> 1. Jahrgedächtnis für Kurt Hallmann mit Gedenken an die Verstorbenen der Familie Haven; </w:t>
            </w:r>
          </w:p>
          <w:p w14:paraId="28965C44" w14:textId="1C146301" w:rsidR="007837D0" w:rsidRDefault="007837D0" w:rsidP="003C664F">
            <w:pPr>
              <w:ind w:left="60"/>
              <w:rPr>
                <w:rFonts w:ascii="Arial Narrow" w:hAnsi="Arial Narrow" w:cs="Arial Narrow"/>
                <w:sz w:val="20"/>
                <w:szCs w:val="20"/>
              </w:rPr>
            </w:pPr>
          </w:p>
        </w:tc>
      </w:tr>
      <w:tr w:rsidR="00E375DC" w14:paraId="1C056443" w14:textId="77777777" w:rsidTr="003C664F">
        <w:trPr>
          <w:jc w:val="center"/>
        </w:trPr>
        <w:tc>
          <w:tcPr>
            <w:tcW w:w="7790" w:type="dxa"/>
            <w:gridSpan w:val="3"/>
            <w:tcBorders>
              <w:top w:val="nil"/>
              <w:left w:val="nil"/>
              <w:bottom w:val="nil"/>
              <w:right w:val="nil"/>
            </w:tcBorders>
            <w:shd w:val="clear" w:color="auto" w:fill="FFFFFF"/>
          </w:tcPr>
          <w:p w14:paraId="616C8A60" w14:textId="77777777" w:rsidR="00E375DC" w:rsidRDefault="00E375DC" w:rsidP="003C664F">
            <w:pPr>
              <w:rPr>
                <w:rFonts w:ascii="Arial Narrow" w:hAnsi="Arial Narrow" w:cs="Arial Narrow"/>
                <w:sz w:val="18"/>
                <w:szCs w:val="18"/>
              </w:rPr>
            </w:pPr>
            <w:r>
              <w:rPr>
                <w:rFonts w:ascii="Arial Narrow" w:hAnsi="Arial Narrow" w:cs="Arial Narrow"/>
                <w:sz w:val="18"/>
                <w:szCs w:val="18"/>
              </w:rPr>
              <w:t xml:space="preserve"> </w:t>
            </w:r>
            <w:r>
              <w:rPr>
                <w:rFonts w:ascii="Arial Narrow" w:hAnsi="Arial Narrow" w:cs="Arial Narrow"/>
                <w:sz w:val="18"/>
                <w:szCs w:val="18"/>
              </w:rPr>
              <w:tab/>
            </w:r>
          </w:p>
        </w:tc>
      </w:tr>
      <w:tr w:rsidR="00E375DC" w14:paraId="6ADCA177" w14:textId="77777777" w:rsidTr="003C664F">
        <w:trPr>
          <w:jc w:val="center"/>
        </w:trPr>
        <w:tc>
          <w:tcPr>
            <w:tcW w:w="7790" w:type="dxa"/>
            <w:gridSpan w:val="3"/>
            <w:tcBorders>
              <w:top w:val="nil"/>
              <w:left w:val="nil"/>
              <w:bottom w:val="single" w:sz="4" w:space="0" w:color="000000"/>
              <w:right w:val="nil"/>
            </w:tcBorders>
            <w:shd w:val="clear" w:color="auto" w:fill="D3D3D3"/>
          </w:tcPr>
          <w:p w14:paraId="15E41A96"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lastRenderedPageBreak/>
              <w:t>Freitag, 16. Dezember</w:t>
            </w:r>
          </w:p>
        </w:tc>
      </w:tr>
      <w:tr w:rsidR="00E375DC" w14:paraId="3EED577A" w14:textId="77777777" w:rsidTr="003C664F">
        <w:trPr>
          <w:jc w:val="center"/>
        </w:trPr>
        <w:tc>
          <w:tcPr>
            <w:tcW w:w="701" w:type="dxa"/>
            <w:tcBorders>
              <w:top w:val="nil"/>
              <w:left w:val="nil"/>
              <w:bottom w:val="nil"/>
              <w:right w:val="nil"/>
            </w:tcBorders>
            <w:shd w:val="clear" w:color="auto" w:fill="FFFFFF"/>
          </w:tcPr>
          <w:p w14:paraId="2D2B3C2E"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08:15 </w:t>
            </w:r>
          </w:p>
        </w:tc>
        <w:tc>
          <w:tcPr>
            <w:tcW w:w="1636" w:type="dxa"/>
            <w:tcBorders>
              <w:top w:val="nil"/>
              <w:left w:val="nil"/>
              <w:bottom w:val="nil"/>
              <w:right w:val="nil"/>
            </w:tcBorders>
            <w:shd w:val="clear" w:color="auto" w:fill="FFFFFF"/>
          </w:tcPr>
          <w:p w14:paraId="6EB0848E"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Kellen-PK</w:t>
            </w:r>
          </w:p>
        </w:tc>
        <w:tc>
          <w:tcPr>
            <w:tcW w:w="5453" w:type="dxa"/>
            <w:tcBorders>
              <w:top w:val="nil"/>
              <w:left w:val="nil"/>
              <w:bottom w:val="nil"/>
              <w:right w:val="nil"/>
            </w:tcBorders>
            <w:shd w:val="clear" w:color="auto" w:fill="FFFFFF"/>
          </w:tcPr>
          <w:p w14:paraId="04DA1F3F"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p>
        </w:tc>
      </w:tr>
      <w:tr w:rsidR="00E375DC" w14:paraId="59A9C265" w14:textId="77777777" w:rsidTr="003C664F">
        <w:trPr>
          <w:jc w:val="center"/>
        </w:trPr>
        <w:tc>
          <w:tcPr>
            <w:tcW w:w="701" w:type="dxa"/>
            <w:tcBorders>
              <w:top w:val="nil"/>
              <w:left w:val="nil"/>
              <w:bottom w:val="nil"/>
              <w:right w:val="nil"/>
            </w:tcBorders>
            <w:shd w:val="clear" w:color="auto" w:fill="FFFFFF"/>
          </w:tcPr>
          <w:p w14:paraId="3241C7E0"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16:30 </w:t>
            </w:r>
          </w:p>
        </w:tc>
        <w:tc>
          <w:tcPr>
            <w:tcW w:w="1636" w:type="dxa"/>
            <w:tcBorders>
              <w:top w:val="nil"/>
              <w:left w:val="nil"/>
              <w:bottom w:val="nil"/>
              <w:right w:val="nil"/>
            </w:tcBorders>
            <w:shd w:val="clear" w:color="auto" w:fill="FFFFFF"/>
          </w:tcPr>
          <w:p w14:paraId="209DAD13"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Rindern</w:t>
            </w:r>
          </w:p>
        </w:tc>
        <w:tc>
          <w:tcPr>
            <w:tcW w:w="5453" w:type="dxa"/>
            <w:tcBorders>
              <w:top w:val="nil"/>
              <w:left w:val="nil"/>
              <w:bottom w:val="nil"/>
              <w:right w:val="nil"/>
            </w:tcBorders>
            <w:shd w:val="clear" w:color="auto" w:fill="FFFFFF"/>
          </w:tcPr>
          <w:p w14:paraId="5C057D6E"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 xml:space="preserve">Probe Krippenspiele </w:t>
            </w:r>
          </w:p>
        </w:tc>
      </w:tr>
      <w:tr w:rsidR="00E375DC" w14:paraId="55F5F0C6" w14:textId="77777777" w:rsidTr="003C664F">
        <w:trPr>
          <w:jc w:val="center"/>
        </w:trPr>
        <w:tc>
          <w:tcPr>
            <w:tcW w:w="701" w:type="dxa"/>
            <w:tcBorders>
              <w:top w:val="nil"/>
              <w:left w:val="nil"/>
              <w:bottom w:val="nil"/>
              <w:right w:val="nil"/>
            </w:tcBorders>
            <w:shd w:val="clear" w:color="auto" w:fill="FFFFFF"/>
          </w:tcPr>
          <w:p w14:paraId="609389EF"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18:00 </w:t>
            </w:r>
          </w:p>
        </w:tc>
        <w:tc>
          <w:tcPr>
            <w:tcW w:w="1636" w:type="dxa"/>
            <w:tcBorders>
              <w:top w:val="nil"/>
              <w:left w:val="nil"/>
              <w:bottom w:val="nil"/>
              <w:right w:val="nil"/>
            </w:tcBorders>
            <w:shd w:val="clear" w:color="auto" w:fill="FFFFFF"/>
          </w:tcPr>
          <w:p w14:paraId="171F8F96"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Kellen-PK</w:t>
            </w:r>
          </w:p>
        </w:tc>
        <w:tc>
          <w:tcPr>
            <w:tcW w:w="5453" w:type="dxa"/>
            <w:tcBorders>
              <w:top w:val="nil"/>
              <w:left w:val="nil"/>
              <w:bottom w:val="nil"/>
              <w:right w:val="nil"/>
            </w:tcBorders>
            <w:shd w:val="clear" w:color="auto" w:fill="FFFFFF"/>
          </w:tcPr>
          <w:p w14:paraId="30D42757" w14:textId="22DD07DC"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Fr</w:t>
            </w:r>
            <w:r w:rsidR="003F450A">
              <w:rPr>
                <w:rFonts w:ascii="Arial Narrow" w:hAnsi="Arial Narrow" w:cs="Arial Narrow"/>
                <w:b/>
                <w:bCs/>
                <w:sz w:val="20"/>
                <w:szCs w:val="20"/>
              </w:rPr>
              <w:t>ie</w:t>
            </w:r>
            <w:r>
              <w:rPr>
                <w:rFonts w:ascii="Arial Narrow" w:hAnsi="Arial Narrow" w:cs="Arial Narrow"/>
                <w:b/>
                <w:bCs/>
                <w:sz w:val="20"/>
                <w:szCs w:val="20"/>
              </w:rPr>
              <w:t xml:space="preserve">densgebet als </w:t>
            </w:r>
            <w:proofErr w:type="spellStart"/>
            <w:r>
              <w:rPr>
                <w:rFonts w:ascii="Arial Narrow" w:hAnsi="Arial Narrow" w:cs="Arial Narrow"/>
                <w:b/>
                <w:bCs/>
                <w:sz w:val="20"/>
                <w:szCs w:val="20"/>
              </w:rPr>
              <w:t>Taize</w:t>
            </w:r>
            <w:proofErr w:type="spellEnd"/>
            <w:r>
              <w:rPr>
                <w:rFonts w:ascii="Arial Narrow" w:hAnsi="Arial Narrow" w:cs="Arial Narrow"/>
                <w:b/>
                <w:bCs/>
                <w:sz w:val="20"/>
                <w:szCs w:val="20"/>
              </w:rPr>
              <w:t xml:space="preserve">-Gebet gestaltet </w:t>
            </w:r>
          </w:p>
        </w:tc>
      </w:tr>
      <w:tr w:rsidR="00E375DC" w14:paraId="4478D1A5" w14:textId="77777777" w:rsidTr="003C664F">
        <w:trPr>
          <w:jc w:val="center"/>
        </w:trPr>
        <w:tc>
          <w:tcPr>
            <w:tcW w:w="701" w:type="dxa"/>
            <w:tcBorders>
              <w:top w:val="nil"/>
              <w:left w:val="nil"/>
              <w:bottom w:val="nil"/>
              <w:right w:val="nil"/>
            </w:tcBorders>
            <w:shd w:val="clear" w:color="auto" w:fill="FFFFFF"/>
          </w:tcPr>
          <w:p w14:paraId="5722B04C"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18:30 </w:t>
            </w:r>
          </w:p>
        </w:tc>
        <w:tc>
          <w:tcPr>
            <w:tcW w:w="1636" w:type="dxa"/>
            <w:tcBorders>
              <w:top w:val="nil"/>
              <w:left w:val="nil"/>
              <w:bottom w:val="nil"/>
              <w:right w:val="nil"/>
            </w:tcBorders>
            <w:shd w:val="clear" w:color="auto" w:fill="FFFFFF"/>
          </w:tcPr>
          <w:p w14:paraId="68D241AD"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Rindern</w:t>
            </w:r>
          </w:p>
        </w:tc>
        <w:tc>
          <w:tcPr>
            <w:tcW w:w="5453" w:type="dxa"/>
            <w:tcBorders>
              <w:top w:val="nil"/>
              <w:left w:val="nil"/>
              <w:bottom w:val="nil"/>
              <w:right w:val="nil"/>
            </w:tcBorders>
            <w:shd w:val="clear" w:color="auto" w:fill="FFFFFF"/>
          </w:tcPr>
          <w:p w14:paraId="3C919E58" w14:textId="26DF041D" w:rsidR="003F450A" w:rsidRPr="003F450A" w:rsidRDefault="00E375DC" w:rsidP="003F450A">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mit gemeinsamem Jahrgedächtnis  für die Verstorbenen der letzten 20 Jahre dieser Woche der Ortschaften Rindern, </w:t>
            </w:r>
            <w:proofErr w:type="spellStart"/>
            <w:r>
              <w:rPr>
                <w:rFonts w:ascii="Arial Narrow" w:hAnsi="Arial Narrow" w:cs="Arial Narrow"/>
                <w:sz w:val="20"/>
                <w:szCs w:val="20"/>
              </w:rPr>
              <w:t>Düffelward</w:t>
            </w:r>
            <w:proofErr w:type="spellEnd"/>
            <w:r>
              <w:rPr>
                <w:rFonts w:ascii="Arial Narrow" w:hAnsi="Arial Narrow" w:cs="Arial Narrow"/>
                <w:sz w:val="20"/>
                <w:szCs w:val="20"/>
              </w:rPr>
              <w:t xml:space="preserve">, </w:t>
            </w:r>
            <w:proofErr w:type="spellStart"/>
            <w:r>
              <w:rPr>
                <w:rFonts w:ascii="Arial Narrow" w:hAnsi="Arial Narrow" w:cs="Arial Narrow"/>
                <w:sz w:val="20"/>
                <w:szCs w:val="20"/>
              </w:rPr>
              <w:t>Keeken</w:t>
            </w:r>
            <w:proofErr w:type="spellEnd"/>
            <w:r>
              <w:rPr>
                <w:rFonts w:ascii="Arial Narrow" w:hAnsi="Arial Narrow" w:cs="Arial Narrow"/>
                <w:sz w:val="20"/>
                <w:szCs w:val="20"/>
              </w:rPr>
              <w:t xml:space="preserve"> und </w:t>
            </w:r>
            <w:proofErr w:type="spellStart"/>
            <w:r>
              <w:rPr>
                <w:rFonts w:ascii="Arial Narrow" w:hAnsi="Arial Narrow" w:cs="Arial Narrow"/>
                <w:sz w:val="20"/>
                <w:szCs w:val="20"/>
              </w:rPr>
              <w:t>Bimmen</w:t>
            </w:r>
            <w:proofErr w:type="spellEnd"/>
            <w:r w:rsidR="003F450A">
              <w:t xml:space="preserve"> </w:t>
            </w:r>
            <w:r w:rsidR="003F450A" w:rsidRPr="003F450A">
              <w:rPr>
                <w:rFonts w:ascii="Arial Narrow" w:hAnsi="Arial Narrow" w:cs="Arial Narrow"/>
                <w:sz w:val="20"/>
                <w:szCs w:val="20"/>
              </w:rPr>
              <w:t xml:space="preserve">Peter  </w:t>
            </w:r>
            <w:proofErr w:type="spellStart"/>
            <w:r w:rsidR="003F450A" w:rsidRPr="003F450A">
              <w:rPr>
                <w:rFonts w:ascii="Arial Narrow" w:hAnsi="Arial Narrow" w:cs="Arial Narrow"/>
                <w:sz w:val="20"/>
                <w:szCs w:val="20"/>
              </w:rPr>
              <w:t>Zweers</w:t>
            </w:r>
            <w:proofErr w:type="spellEnd"/>
            <w:r w:rsidR="003F450A" w:rsidRPr="003F450A">
              <w:rPr>
                <w:rFonts w:ascii="Arial Narrow" w:hAnsi="Arial Narrow" w:cs="Arial Narrow"/>
                <w:sz w:val="20"/>
                <w:szCs w:val="20"/>
              </w:rPr>
              <w:t xml:space="preserve"> (2009)Erika van </w:t>
            </w:r>
            <w:proofErr w:type="spellStart"/>
            <w:r w:rsidR="003F450A" w:rsidRPr="003F450A">
              <w:rPr>
                <w:rFonts w:ascii="Arial Narrow" w:hAnsi="Arial Narrow" w:cs="Arial Narrow"/>
                <w:sz w:val="20"/>
                <w:szCs w:val="20"/>
              </w:rPr>
              <w:t>Lorijn</w:t>
            </w:r>
            <w:proofErr w:type="spellEnd"/>
            <w:r w:rsidR="003F450A" w:rsidRPr="003F450A">
              <w:rPr>
                <w:rFonts w:ascii="Arial Narrow" w:hAnsi="Arial Narrow" w:cs="Arial Narrow"/>
                <w:sz w:val="20"/>
                <w:szCs w:val="20"/>
              </w:rPr>
              <w:t xml:space="preserve"> (2007)Christine </w:t>
            </w:r>
            <w:proofErr w:type="spellStart"/>
            <w:r w:rsidR="003F450A" w:rsidRPr="003F450A">
              <w:rPr>
                <w:rFonts w:ascii="Arial Narrow" w:hAnsi="Arial Narrow" w:cs="Arial Narrow"/>
                <w:sz w:val="20"/>
                <w:szCs w:val="20"/>
              </w:rPr>
              <w:t>Tyssen</w:t>
            </w:r>
            <w:proofErr w:type="spellEnd"/>
            <w:r w:rsidR="003F450A" w:rsidRPr="003F450A">
              <w:rPr>
                <w:rFonts w:ascii="Arial Narrow" w:hAnsi="Arial Narrow" w:cs="Arial Narrow"/>
                <w:sz w:val="20"/>
                <w:szCs w:val="20"/>
              </w:rPr>
              <w:t xml:space="preserve"> (2012)Heinz-Josef Thissen (2013)Astrid Haven (2017)</w:t>
            </w:r>
          </w:p>
          <w:p w14:paraId="652E8387" w14:textId="31AF5E83" w:rsidR="00E375DC" w:rsidRDefault="003F450A" w:rsidP="003F450A">
            <w:pPr>
              <w:ind w:left="60"/>
              <w:rPr>
                <w:rFonts w:ascii="Arial Narrow" w:hAnsi="Arial Narrow" w:cs="Arial Narrow"/>
                <w:sz w:val="20"/>
                <w:szCs w:val="20"/>
              </w:rPr>
            </w:pPr>
            <w:r w:rsidRPr="003F450A">
              <w:rPr>
                <w:rFonts w:ascii="Arial Narrow" w:hAnsi="Arial Narrow" w:cs="Arial Narrow"/>
                <w:sz w:val="20"/>
                <w:szCs w:val="20"/>
              </w:rPr>
              <w:t xml:space="preserve">Hermann  </w:t>
            </w:r>
            <w:proofErr w:type="spellStart"/>
            <w:r w:rsidRPr="003F450A">
              <w:rPr>
                <w:rFonts w:ascii="Arial Narrow" w:hAnsi="Arial Narrow" w:cs="Arial Narrow"/>
                <w:sz w:val="20"/>
                <w:szCs w:val="20"/>
              </w:rPr>
              <w:t>Henzen</w:t>
            </w:r>
            <w:proofErr w:type="spellEnd"/>
            <w:r w:rsidRPr="003F450A">
              <w:rPr>
                <w:rFonts w:ascii="Arial Narrow" w:hAnsi="Arial Narrow" w:cs="Arial Narrow"/>
                <w:sz w:val="20"/>
                <w:szCs w:val="20"/>
              </w:rPr>
              <w:t xml:space="preserve">  (2021)Theresia </w:t>
            </w:r>
            <w:proofErr w:type="spellStart"/>
            <w:r w:rsidRPr="003F450A">
              <w:rPr>
                <w:rFonts w:ascii="Arial Narrow" w:hAnsi="Arial Narrow" w:cs="Arial Narrow"/>
                <w:sz w:val="20"/>
                <w:szCs w:val="20"/>
              </w:rPr>
              <w:t>Vink</w:t>
            </w:r>
            <w:proofErr w:type="spellEnd"/>
            <w:r w:rsidRPr="003F450A">
              <w:rPr>
                <w:rFonts w:ascii="Arial Narrow" w:hAnsi="Arial Narrow" w:cs="Arial Narrow"/>
                <w:sz w:val="20"/>
                <w:szCs w:val="20"/>
              </w:rPr>
              <w:t xml:space="preserve"> (2005)Maria Aschenbrenner (2014)Helga Arntz (2017)Helene van den Berg (2006)Georg Wanders (2006)Eberhard </w:t>
            </w:r>
            <w:proofErr w:type="spellStart"/>
            <w:r w:rsidRPr="003F450A">
              <w:rPr>
                <w:rFonts w:ascii="Arial Narrow" w:hAnsi="Arial Narrow" w:cs="Arial Narrow"/>
                <w:sz w:val="20"/>
                <w:szCs w:val="20"/>
              </w:rPr>
              <w:t>Vierboom</w:t>
            </w:r>
            <w:proofErr w:type="spellEnd"/>
            <w:r w:rsidRPr="003F450A">
              <w:rPr>
                <w:rFonts w:ascii="Arial Narrow" w:hAnsi="Arial Narrow" w:cs="Arial Narrow"/>
                <w:sz w:val="20"/>
                <w:szCs w:val="20"/>
              </w:rPr>
              <w:t xml:space="preserve"> (2017)Walburger  Kelz  (2021)Maria Schmitz (2003)Heinz Tillmanns (2009)Gerda van Rossum (2010)</w:t>
            </w:r>
            <w:r w:rsidR="00E375DC">
              <w:rPr>
                <w:rFonts w:ascii="Arial Narrow" w:hAnsi="Arial Narrow" w:cs="Arial Narrow"/>
                <w:sz w:val="20"/>
                <w:szCs w:val="20"/>
              </w:rPr>
              <w:t xml:space="preserve">, anschließend Beichtgelegenheit Gedächtnismesse für Gerda van </w:t>
            </w:r>
            <w:proofErr w:type="spellStart"/>
            <w:r w:rsidR="00E375DC">
              <w:rPr>
                <w:rFonts w:ascii="Arial Narrow" w:hAnsi="Arial Narrow" w:cs="Arial Narrow"/>
                <w:sz w:val="20"/>
                <w:szCs w:val="20"/>
              </w:rPr>
              <w:t>Roßum</w:t>
            </w:r>
            <w:proofErr w:type="spellEnd"/>
            <w:r w:rsidR="00E375DC">
              <w:rPr>
                <w:rFonts w:ascii="Arial Narrow" w:hAnsi="Arial Narrow" w:cs="Arial Narrow"/>
                <w:sz w:val="20"/>
                <w:szCs w:val="20"/>
              </w:rPr>
              <w:t xml:space="preserve"> sowie Käthe und Willi Janssen ; für Eheleute Wilhelm und Johanna Janssen </w:t>
            </w:r>
          </w:p>
        </w:tc>
      </w:tr>
      <w:tr w:rsidR="00E375DC" w14:paraId="71B7D436" w14:textId="77777777" w:rsidTr="003C664F">
        <w:trPr>
          <w:jc w:val="center"/>
        </w:trPr>
        <w:tc>
          <w:tcPr>
            <w:tcW w:w="7790" w:type="dxa"/>
            <w:gridSpan w:val="3"/>
            <w:tcBorders>
              <w:top w:val="nil"/>
              <w:left w:val="nil"/>
              <w:bottom w:val="nil"/>
              <w:right w:val="nil"/>
            </w:tcBorders>
            <w:shd w:val="clear" w:color="auto" w:fill="FFFFFF"/>
          </w:tcPr>
          <w:p w14:paraId="6A0F8D97" w14:textId="77777777" w:rsidR="00E375DC" w:rsidRDefault="00E375DC" w:rsidP="003C664F">
            <w:pPr>
              <w:rPr>
                <w:rFonts w:ascii="Arial Narrow" w:hAnsi="Arial Narrow" w:cs="Arial Narrow"/>
                <w:sz w:val="18"/>
                <w:szCs w:val="18"/>
              </w:rPr>
            </w:pPr>
            <w:r>
              <w:rPr>
                <w:rFonts w:ascii="Arial Narrow" w:hAnsi="Arial Narrow" w:cs="Arial Narrow"/>
                <w:sz w:val="18"/>
                <w:szCs w:val="18"/>
              </w:rPr>
              <w:t xml:space="preserve"> </w:t>
            </w:r>
            <w:r>
              <w:rPr>
                <w:rFonts w:ascii="Arial Narrow" w:hAnsi="Arial Narrow" w:cs="Arial Narrow"/>
                <w:sz w:val="18"/>
                <w:szCs w:val="18"/>
              </w:rPr>
              <w:tab/>
            </w:r>
          </w:p>
        </w:tc>
      </w:tr>
      <w:tr w:rsidR="00E375DC" w14:paraId="3DE8922E" w14:textId="77777777" w:rsidTr="003C664F">
        <w:trPr>
          <w:jc w:val="center"/>
        </w:trPr>
        <w:tc>
          <w:tcPr>
            <w:tcW w:w="7790" w:type="dxa"/>
            <w:gridSpan w:val="3"/>
            <w:tcBorders>
              <w:top w:val="nil"/>
              <w:left w:val="nil"/>
              <w:bottom w:val="single" w:sz="4" w:space="0" w:color="000000"/>
              <w:right w:val="nil"/>
            </w:tcBorders>
            <w:shd w:val="clear" w:color="auto" w:fill="D3D3D3"/>
          </w:tcPr>
          <w:p w14:paraId="34550D36"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Samstag, 17. Dezember</w:t>
            </w:r>
          </w:p>
        </w:tc>
      </w:tr>
      <w:tr w:rsidR="00E375DC" w14:paraId="656BF7A9" w14:textId="77777777" w:rsidTr="003C664F">
        <w:trPr>
          <w:jc w:val="center"/>
        </w:trPr>
        <w:tc>
          <w:tcPr>
            <w:tcW w:w="701" w:type="dxa"/>
            <w:tcBorders>
              <w:top w:val="nil"/>
              <w:left w:val="nil"/>
              <w:bottom w:val="nil"/>
              <w:right w:val="nil"/>
            </w:tcBorders>
            <w:shd w:val="clear" w:color="auto" w:fill="FFFFFF"/>
          </w:tcPr>
          <w:p w14:paraId="1E3CC614"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14:00 </w:t>
            </w:r>
          </w:p>
        </w:tc>
        <w:tc>
          <w:tcPr>
            <w:tcW w:w="1636" w:type="dxa"/>
            <w:tcBorders>
              <w:top w:val="nil"/>
              <w:left w:val="nil"/>
              <w:bottom w:val="nil"/>
              <w:right w:val="nil"/>
            </w:tcBorders>
            <w:shd w:val="clear" w:color="auto" w:fill="FFFFFF"/>
          </w:tcPr>
          <w:p w14:paraId="1C87BF2A"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Rindern</w:t>
            </w:r>
          </w:p>
        </w:tc>
        <w:tc>
          <w:tcPr>
            <w:tcW w:w="5453" w:type="dxa"/>
            <w:tcBorders>
              <w:top w:val="nil"/>
              <w:left w:val="nil"/>
              <w:bottom w:val="nil"/>
              <w:right w:val="nil"/>
            </w:tcBorders>
            <w:shd w:val="clear" w:color="auto" w:fill="FFFFFF"/>
          </w:tcPr>
          <w:p w14:paraId="1EBD7631" w14:textId="6995AFB3"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Tauffeier</w:t>
            </w:r>
            <w:r>
              <w:rPr>
                <w:rFonts w:ascii="Arial Narrow" w:hAnsi="Arial Narrow" w:cs="Arial Narrow"/>
                <w:sz w:val="20"/>
                <w:szCs w:val="20"/>
              </w:rPr>
              <w:t xml:space="preserve"> </w:t>
            </w:r>
          </w:p>
        </w:tc>
      </w:tr>
      <w:tr w:rsidR="00E375DC" w14:paraId="454DB961" w14:textId="77777777" w:rsidTr="003C664F">
        <w:trPr>
          <w:jc w:val="center"/>
        </w:trPr>
        <w:tc>
          <w:tcPr>
            <w:tcW w:w="701" w:type="dxa"/>
            <w:tcBorders>
              <w:top w:val="nil"/>
              <w:left w:val="nil"/>
              <w:bottom w:val="nil"/>
              <w:right w:val="nil"/>
            </w:tcBorders>
            <w:shd w:val="clear" w:color="auto" w:fill="FFFFFF"/>
          </w:tcPr>
          <w:p w14:paraId="7A0901A2"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16:30 </w:t>
            </w:r>
          </w:p>
        </w:tc>
        <w:tc>
          <w:tcPr>
            <w:tcW w:w="1636" w:type="dxa"/>
            <w:tcBorders>
              <w:top w:val="nil"/>
              <w:left w:val="nil"/>
              <w:bottom w:val="nil"/>
              <w:right w:val="nil"/>
            </w:tcBorders>
            <w:shd w:val="clear" w:color="auto" w:fill="FFFFFF"/>
          </w:tcPr>
          <w:p w14:paraId="46908BA1"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Rindern</w:t>
            </w:r>
          </w:p>
        </w:tc>
        <w:tc>
          <w:tcPr>
            <w:tcW w:w="5453" w:type="dxa"/>
            <w:tcBorders>
              <w:top w:val="nil"/>
              <w:left w:val="nil"/>
              <w:bottom w:val="nil"/>
              <w:right w:val="nil"/>
            </w:tcBorders>
            <w:shd w:val="clear" w:color="auto" w:fill="FFFFFF"/>
          </w:tcPr>
          <w:p w14:paraId="324968FE"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mitgestaltet von </w:t>
            </w:r>
            <w:proofErr w:type="spellStart"/>
            <w:r>
              <w:rPr>
                <w:rFonts w:ascii="Arial Narrow" w:hAnsi="Arial Narrow" w:cs="Arial Narrow"/>
                <w:sz w:val="20"/>
                <w:szCs w:val="20"/>
              </w:rPr>
              <w:t>Cantiqua</w:t>
            </w:r>
            <w:proofErr w:type="spellEnd"/>
            <w:r>
              <w:rPr>
                <w:rFonts w:ascii="Arial Narrow" w:hAnsi="Arial Narrow" w:cs="Arial Narrow"/>
                <w:sz w:val="20"/>
                <w:szCs w:val="20"/>
              </w:rPr>
              <w:t xml:space="preserve">  1. Jahrgedächtnis für Hermann </w:t>
            </w:r>
            <w:proofErr w:type="spellStart"/>
            <w:r>
              <w:rPr>
                <w:rFonts w:ascii="Arial Narrow" w:hAnsi="Arial Narrow" w:cs="Arial Narrow"/>
                <w:sz w:val="20"/>
                <w:szCs w:val="20"/>
              </w:rPr>
              <w:t>Henzen</w:t>
            </w:r>
            <w:proofErr w:type="spellEnd"/>
            <w:r>
              <w:rPr>
                <w:rFonts w:ascii="Arial Narrow" w:hAnsi="Arial Narrow" w:cs="Arial Narrow"/>
                <w:sz w:val="20"/>
                <w:szCs w:val="20"/>
              </w:rPr>
              <w:t xml:space="preserve">; Gedächtnismesse Adele </w:t>
            </w:r>
            <w:proofErr w:type="spellStart"/>
            <w:r>
              <w:rPr>
                <w:rFonts w:ascii="Arial Narrow" w:hAnsi="Arial Narrow" w:cs="Arial Narrow"/>
                <w:sz w:val="20"/>
                <w:szCs w:val="20"/>
              </w:rPr>
              <w:t>unf</w:t>
            </w:r>
            <w:proofErr w:type="spellEnd"/>
            <w:r>
              <w:rPr>
                <w:rFonts w:ascii="Arial Narrow" w:hAnsi="Arial Narrow" w:cs="Arial Narrow"/>
                <w:sz w:val="20"/>
                <w:szCs w:val="20"/>
              </w:rPr>
              <w:t xml:space="preserve"> Ernst van </w:t>
            </w:r>
            <w:proofErr w:type="spellStart"/>
            <w:r>
              <w:rPr>
                <w:rFonts w:ascii="Arial Narrow" w:hAnsi="Arial Narrow" w:cs="Arial Narrow"/>
                <w:sz w:val="20"/>
                <w:szCs w:val="20"/>
              </w:rPr>
              <w:t>Wickeren</w:t>
            </w:r>
            <w:proofErr w:type="spellEnd"/>
          </w:p>
        </w:tc>
      </w:tr>
      <w:tr w:rsidR="00E375DC" w14:paraId="047DFE2C" w14:textId="77777777" w:rsidTr="003C664F">
        <w:trPr>
          <w:jc w:val="center"/>
        </w:trPr>
        <w:tc>
          <w:tcPr>
            <w:tcW w:w="701" w:type="dxa"/>
            <w:tcBorders>
              <w:top w:val="nil"/>
              <w:left w:val="nil"/>
              <w:bottom w:val="nil"/>
              <w:right w:val="nil"/>
            </w:tcBorders>
            <w:shd w:val="clear" w:color="auto" w:fill="FFFFFF"/>
          </w:tcPr>
          <w:p w14:paraId="51CDA7A9"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18:30 </w:t>
            </w:r>
          </w:p>
        </w:tc>
        <w:tc>
          <w:tcPr>
            <w:tcW w:w="1636" w:type="dxa"/>
            <w:tcBorders>
              <w:top w:val="nil"/>
              <w:left w:val="nil"/>
              <w:bottom w:val="nil"/>
              <w:right w:val="nil"/>
            </w:tcBorders>
            <w:shd w:val="clear" w:color="auto" w:fill="FFFFFF"/>
          </w:tcPr>
          <w:p w14:paraId="59A5EE09"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Warbeyen</w:t>
            </w:r>
            <w:proofErr w:type="spellEnd"/>
          </w:p>
        </w:tc>
        <w:tc>
          <w:tcPr>
            <w:tcW w:w="5453" w:type="dxa"/>
            <w:tcBorders>
              <w:top w:val="nil"/>
              <w:left w:val="nil"/>
              <w:bottom w:val="nil"/>
              <w:right w:val="nil"/>
            </w:tcBorders>
            <w:shd w:val="clear" w:color="auto" w:fill="FFFFFF"/>
          </w:tcPr>
          <w:p w14:paraId="4DA9C1D6"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Jahrgedächtnis für Klara Mulder</w:t>
            </w:r>
          </w:p>
        </w:tc>
      </w:tr>
      <w:tr w:rsidR="00E375DC" w14:paraId="3C7E12CB" w14:textId="77777777" w:rsidTr="003C664F">
        <w:trPr>
          <w:jc w:val="center"/>
        </w:trPr>
        <w:tc>
          <w:tcPr>
            <w:tcW w:w="701" w:type="dxa"/>
            <w:tcBorders>
              <w:top w:val="nil"/>
              <w:left w:val="nil"/>
              <w:bottom w:val="nil"/>
              <w:right w:val="nil"/>
            </w:tcBorders>
            <w:shd w:val="clear" w:color="auto" w:fill="FFFFFF"/>
          </w:tcPr>
          <w:p w14:paraId="708C7FC6"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18:30 </w:t>
            </w:r>
          </w:p>
        </w:tc>
        <w:tc>
          <w:tcPr>
            <w:tcW w:w="1636" w:type="dxa"/>
            <w:tcBorders>
              <w:top w:val="nil"/>
              <w:left w:val="nil"/>
              <w:bottom w:val="nil"/>
              <w:right w:val="nil"/>
            </w:tcBorders>
            <w:shd w:val="clear" w:color="auto" w:fill="FFFFFF"/>
          </w:tcPr>
          <w:p w14:paraId="590ECC0F"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Keeken</w:t>
            </w:r>
            <w:proofErr w:type="spellEnd"/>
          </w:p>
        </w:tc>
        <w:tc>
          <w:tcPr>
            <w:tcW w:w="5453" w:type="dxa"/>
            <w:tcBorders>
              <w:top w:val="nil"/>
              <w:left w:val="nil"/>
              <w:bottom w:val="nil"/>
              <w:right w:val="nil"/>
            </w:tcBorders>
            <w:shd w:val="clear" w:color="auto" w:fill="FFFFFF"/>
          </w:tcPr>
          <w:p w14:paraId="27B7427A"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 xml:space="preserve">Wort-Gottes-Feier </w:t>
            </w:r>
          </w:p>
        </w:tc>
      </w:tr>
      <w:tr w:rsidR="00E375DC" w14:paraId="66D839BB" w14:textId="77777777" w:rsidTr="003C664F">
        <w:trPr>
          <w:jc w:val="center"/>
        </w:trPr>
        <w:tc>
          <w:tcPr>
            <w:tcW w:w="7790" w:type="dxa"/>
            <w:gridSpan w:val="3"/>
            <w:tcBorders>
              <w:top w:val="nil"/>
              <w:left w:val="nil"/>
              <w:bottom w:val="nil"/>
              <w:right w:val="nil"/>
            </w:tcBorders>
            <w:shd w:val="clear" w:color="auto" w:fill="FFFFFF"/>
          </w:tcPr>
          <w:p w14:paraId="4BA3D2BB" w14:textId="77777777" w:rsidR="00E375DC" w:rsidRDefault="00E375DC" w:rsidP="003C664F">
            <w:pPr>
              <w:rPr>
                <w:rFonts w:ascii="Arial Narrow" w:hAnsi="Arial Narrow" w:cs="Arial Narrow"/>
                <w:sz w:val="18"/>
                <w:szCs w:val="18"/>
              </w:rPr>
            </w:pPr>
            <w:r>
              <w:rPr>
                <w:rFonts w:ascii="Arial Narrow" w:hAnsi="Arial Narrow" w:cs="Arial Narrow"/>
                <w:sz w:val="18"/>
                <w:szCs w:val="18"/>
              </w:rPr>
              <w:t xml:space="preserve"> </w:t>
            </w:r>
            <w:r>
              <w:rPr>
                <w:rFonts w:ascii="Arial Narrow" w:hAnsi="Arial Narrow" w:cs="Arial Narrow"/>
                <w:sz w:val="18"/>
                <w:szCs w:val="18"/>
              </w:rPr>
              <w:tab/>
            </w:r>
          </w:p>
        </w:tc>
      </w:tr>
      <w:tr w:rsidR="00E375DC" w14:paraId="75B4A20B" w14:textId="77777777" w:rsidTr="003C664F">
        <w:trPr>
          <w:jc w:val="center"/>
        </w:trPr>
        <w:tc>
          <w:tcPr>
            <w:tcW w:w="7790" w:type="dxa"/>
            <w:gridSpan w:val="3"/>
            <w:tcBorders>
              <w:top w:val="nil"/>
              <w:left w:val="nil"/>
              <w:bottom w:val="single" w:sz="4" w:space="0" w:color="000000"/>
              <w:right w:val="nil"/>
            </w:tcBorders>
            <w:shd w:val="clear" w:color="auto" w:fill="D3D3D3"/>
          </w:tcPr>
          <w:p w14:paraId="102BA70F"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4. Adventssonntag, 18. Dezember</w:t>
            </w:r>
          </w:p>
        </w:tc>
      </w:tr>
      <w:tr w:rsidR="00E375DC" w14:paraId="2B484760" w14:textId="77777777" w:rsidTr="003C664F">
        <w:trPr>
          <w:jc w:val="center"/>
        </w:trPr>
        <w:tc>
          <w:tcPr>
            <w:tcW w:w="701" w:type="dxa"/>
            <w:tcBorders>
              <w:top w:val="nil"/>
              <w:left w:val="nil"/>
              <w:bottom w:val="nil"/>
              <w:right w:val="nil"/>
            </w:tcBorders>
            <w:shd w:val="clear" w:color="auto" w:fill="FFFFFF"/>
          </w:tcPr>
          <w:p w14:paraId="2DB977A8"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09:00 </w:t>
            </w:r>
          </w:p>
        </w:tc>
        <w:tc>
          <w:tcPr>
            <w:tcW w:w="1636" w:type="dxa"/>
            <w:tcBorders>
              <w:top w:val="nil"/>
              <w:left w:val="nil"/>
              <w:bottom w:val="nil"/>
              <w:right w:val="nil"/>
            </w:tcBorders>
            <w:shd w:val="clear" w:color="auto" w:fill="FFFFFF"/>
          </w:tcPr>
          <w:p w14:paraId="3F304505" w14:textId="77777777" w:rsidR="00E375DC" w:rsidRDefault="00E375DC" w:rsidP="003C664F">
            <w:pPr>
              <w:ind w:left="60"/>
              <w:rPr>
                <w:rFonts w:ascii="Arial Narrow" w:hAnsi="Arial Narrow" w:cs="Arial Narrow"/>
                <w:sz w:val="20"/>
                <w:szCs w:val="20"/>
              </w:rPr>
            </w:pPr>
            <w:proofErr w:type="spellStart"/>
            <w:r>
              <w:rPr>
                <w:rFonts w:ascii="Arial Narrow" w:hAnsi="Arial Narrow" w:cs="Arial Narrow"/>
                <w:sz w:val="20"/>
                <w:szCs w:val="20"/>
              </w:rPr>
              <w:t>Düffelward</w:t>
            </w:r>
            <w:proofErr w:type="spellEnd"/>
          </w:p>
        </w:tc>
        <w:tc>
          <w:tcPr>
            <w:tcW w:w="5453" w:type="dxa"/>
            <w:tcBorders>
              <w:top w:val="nil"/>
              <w:left w:val="nil"/>
              <w:bottom w:val="nil"/>
              <w:right w:val="nil"/>
            </w:tcBorders>
            <w:shd w:val="clear" w:color="auto" w:fill="FFFFFF"/>
          </w:tcPr>
          <w:p w14:paraId="39D49441"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mit Schola</w:t>
            </w:r>
          </w:p>
        </w:tc>
      </w:tr>
      <w:tr w:rsidR="00E375DC" w14:paraId="2B512D83" w14:textId="77777777" w:rsidTr="003C664F">
        <w:trPr>
          <w:jc w:val="center"/>
        </w:trPr>
        <w:tc>
          <w:tcPr>
            <w:tcW w:w="701" w:type="dxa"/>
            <w:tcBorders>
              <w:top w:val="nil"/>
              <w:left w:val="nil"/>
              <w:bottom w:val="nil"/>
              <w:right w:val="nil"/>
            </w:tcBorders>
            <w:shd w:val="clear" w:color="auto" w:fill="FFFFFF"/>
          </w:tcPr>
          <w:p w14:paraId="0EE6E57A"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10:00 </w:t>
            </w:r>
          </w:p>
        </w:tc>
        <w:tc>
          <w:tcPr>
            <w:tcW w:w="1636" w:type="dxa"/>
            <w:tcBorders>
              <w:top w:val="nil"/>
              <w:left w:val="nil"/>
              <w:bottom w:val="nil"/>
              <w:right w:val="nil"/>
            </w:tcBorders>
            <w:shd w:val="clear" w:color="auto" w:fill="FFFFFF"/>
          </w:tcPr>
          <w:p w14:paraId="4AFE2441"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Wasserburgkapelle</w:t>
            </w:r>
          </w:p>
        </w:tc>
        <w:tc>
          <w:tcPr>
            <w:tcW w:w="5453" w:type="dxa"/>
            <w:tcBorders>
              <w:top w:val="nil"/>
              <w:left w:val="nil"/>
              <w:bottom w:val="nil"/>
              <w:right w:val="nil"/>
            </w:tcBorders>
            <w:shd w:val="clear" w:color="auto" w:fill="FFFFFF"/>
          </w:tcPr>
          <w:p w14:paraId="12C1AE87"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 xml:space="preserve">Krabbelgottesdienst </w:t>
            </w:r>
            <w:r>
              <w:rPr>
                <w:rFonts w:ascii="Arial Narrow" w:hAnsi="Arial Narrow" w:cs="Arial Narrow"/>
                <w:sz w:val="20"/>
                <w:szCs w:val="20"/>
              </w:rPr>
              <w:t xml:space="preserve">  fällt aus!!</w:t>
            </w:r>
          </w:p>
        </w:tc>
      </w:tr>
      <w:tr w:rsidR="00E375DC" w14:paraId="09C99690" w14:textId="77777777" w:rsidTr="003C664F">
        <w:trPr>
          <w:jc w:val="center"/>
        </w:trPr>
        <w:tc>
          <w:tcPr>
            <w:tcW w:w="701" w:type="dxa"/>
            <w:tcBorders>
              <w:top w:val="nil"/>
              <w:left w:val="nil"/>
              <w:bottom w:val="nil"/>
              <w:right w:val="nil"/>
            </w:tcBorders>
            <w:shd w:val="clear" w:color="auto" w:fill="FFFFFF"/>
          </w:tcPr>
          <w:p w14:paraId="644BC478"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11:00 </w:t>
            </w:r>
          </w:p>
        </w:tc>
        <w:tc>
          <w:tcPr>
            <w:tcW w:w="1636" w:type="dxa"/>
            <w:tcBorders>
              <w:top w:val="nil"/>
              <w:left w:val="nil"/>
              <w:bottom w:val="nil"/>
              <w:right w:val="nil"/>
            </w:tcBorders>
            <w:shd w:val="clear" w:color="auto" w:fill="FFFFFF"/>
          </w:tcPr>
          <w:p w14:paraId="49BD0D2E"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Kellen-PK</w:t>
            </w:r>
          </w:p>
        </w:tc>
        <w:tc>
          <w:tcPr>
            <w:tcW w:w="5453" w:type="dxa"/>
            <w:tcBorders>
              <w:top w:val="nil"/>
              <w:left w:val="nil"/>
              <w:bottom w:val="nil"/>
              <w:right w:val="nil"/>
            </w:tcBorders>
            <w:shd w:val="clear" w:color="auto" w:fill="FFFFFF"/>
          </w:tcPr>
          <w:p w14:paraId="74AF7287"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Eucharistiefeier</w:t>
            </w:r>
            <w:r>
              <w:rPr>
                <w:rFonts w:ascii="Arial Narrow" w:hAnsi="Arial Narrow" w:cs="Arial Narrow"/>
                <w:sz w:val="20"/>
                <w:szCs w:val="20"/>
              </w:rPr>
              <w:t xml:space="preserve"> 2. Jahrgedächtnis Barbara </w:t>
            </w:r>
            <w:proofErr w:type="spellStart"/>
            <w:r>
              <w:rPr>
                <w:rFonts w:ascii="Arial Narrow" w:hAnsi="Arial Narrow" w:cs="Arial Narrow"/>
                <w:sz w:val="20"/>
                <w:szCs w:val="20"/>
              </w:rPr>
              <w:t>Motek</w:t>
            </w:r>
            <w:proofErr w:type="spellEnd"/>
            <w:r>
              <w:rPr>
                <w:rFonts w:ascii="Arial Narrow" w:hAnsi="Arial Narrow" w:cs="Arial Narrow"/>
                <w:sz w:val="20"/>
                <w:szCs w:val="20"/>
              </w:rPr>
              <w:t xml:space="preserve"> und wir beten für Klaus </w:t>
            </w:r>
            <w:proofErr w:type="spellStart"/>
            <w:r>
              <w:rPr>
                <w:rFonts w:ascii="Arial Narrow" w:hAnsi="Arial Narrow" w:cs="Arial Narrow"/>
                <w:sz w:val="20"/>
                <w:szCs w:val="20"/>
              </w:rPr>
              <w:t>Motek</w:t>
            </w:r>
            <w:proofErr w:type="spellEnd"/>
            <w:r>
              <w:rPr>
                <w:rFonts w:ascii="Arial Narrow" w:hAnsi="Arial Narrow" w:cs="Arial Narrow"/>
                <w:sz w:val="20"/>
                <w:szCs w:val="20"/>
              </w:rPr>
              <w:t xml:space="preserve">; Gedächtnismesse Bernd </w:t>
            </w:r>
            <w:proofErr w:type="spellStart"/>
            <w:r>
              <w:rPr>
                <w:rFonts w:ascii="Arial Narrow" w:hAnsi="Arial Narrow" w:cs="Arial Narrow"/>
                <w:sz w:val="20"/>
                <w:szCs w:val="20"/>
              </w:rPr>
              <w:t>Daamen</w:t>
            </w:r>
            <w:proofErr w:type="spellEnd"/>
            <w:r>
              <w:rPr>
                <w:rFonts w:ascii="Arial Narrow" w:hAnsi="Arial Narrow" w:cs="Arial Narrow"/>
                <w:sz w:val="20"/>
                <w:szCs w:val="20"/>
              </w:rPr>
              <w:t xml:space="preserve"> und wir beten für die Lebenden und Verstorbenen der Familie </w:t>
            </w:r>
            <w:proofErr w:type="spellStart"/>
            <w:r>
              <w:rPr>
                <w:rFonts w:ascii="Arial Narrow" w:hAnsi="Arial Narrow" w:cs="Arial Narrow"/>
                <w:sz w:val="20"/>
                <w:szCs w:val="20"/>
              </w:rPr>
              <w:t>Daamen</w:t>
            </w:r>
            <w:proofErr w:type="spellEnd"/>
            <w:r>
              <w:rPr>
                <w:rFonts w:ascii="Arial Narrow" w:hAnsi="Arial Narrow" w:cs="Arial Narrow"/>
                <w:sz w:val="20"/>
                <w:szCs w:val="20"/>
              </w:rPr>
              <w:t xml:space="preserve"> und der Familie Binger</w:t>
            </w:r>
          </w:p>
        </w:tc>
      </w:tr>
      <w:tr w:rsidR="00E375DC" w14:paraId="5EF7FC16" w14:textId="77777777" w:rsidTr="003C664F">
        <w:trPr>
          <w:jc w:val="center"/>
        </w:trPr>
        <w:tc>
          <w:tcPr>
            <w:tcW w:w="701" w:type="dxa"/>
            <w:tcBorders>
              <w:top w:val="nil"/>
              <w:left w:val="nil"/>
              <w:bottom w:val="nil"/>
              <w:right w:val="nil"/>
            </w:tcBorders>
            <w:shd w:val="clear" w:color="auto" w:fill="FFFFFF"/>
          </w:tcPr>
          <w:p w14:paraId="15A1CCFC"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11:00 </w:t>
            </w:r>
          </w:p>
        </w:tc>
        <w:tc>
          <w:tcPr>
            <w:tcW w:w="1636" w:type="dxa"/>
            <w:tcBorders>
              <w:top w:val="nil"/>
              <w:left w:val="nil"/>
              <w:bottom w:val="nil"/>
              <w:right w:val="nil"/>
            </w:tcBorders>
            <w:shd w:val="clear" w:color="auto" w:fill="FFFFFF"/>
          </w:tcPr>
          <w:p w14:paraId="7B419BA3"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Wasserburgkapelle</w:t>
            </w:r>
          </w:p>
        </w:tc>
        <w:tc>
          <w:tcPr>
            <w:tcW w:w="5453" w:type="dxa"/>
            <w:tcBorders>
              <w:top w:val="nil"/>
              <w:left w:val="nil"/>
              <w:bottom w:val="nil"/>
              <w:right w:val="nil"/>
            </w:tcBorders>
            <w:shd w:val="clear" w:color="auto" w:fill="FFFFFF"/>
          </w:tcPr>
          <w:p w14:paraId="1EFCAFFB" w14:textId="77777777"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Wortgottesdienst für Familien</w:t>
            </w:r>
            <w:r>
              <w:rPr>
                <w:rFonts w:ascii="Arial Narrow" w:hAnsi="Arial Narrow" w:cs="Arial Narrow"/>
                <w:sz w:val="20"/>
                <w:szCs w:val="20"/>
              </w:rPr>
              <w:t xml:space="preserve"> ohne Küster und ohne Organist</w:t>
            </w:r>
          </w:p>
        </w:tc>
      </w:tr>
      <w:tr w:rsidR="00E375DC" w14:paraId="77C06D1C" w14:textId="77777777" w:rsidTr="003C664F">
        <w:trPr>
          <w:jc w:val="center"/>
        </w:trPr>
        <w:tc>
          <w:tcPr>
            <w:tcW w:w="701" w:type="dxa"/>
            <w:tcBorders>
              <w:top w:val="nil"/>
              <w:left w:val="nil"/>
              <w:bottom w:val="nil"/>
              <w:right w:val="nil"/>
            </w:tcBorders>
            <w:shd w:val="clear" w:color="auto" w:fill="FFFFFF"/>
          </w:tcPr>
          <w:p w14:paraId="6A8EB1E7" w14:textId="77777777" w:rsidR="00E375DC" w:rsidRDefault="00E375DC" w:rsidP="003C664F">
            <w:pPr>
              <w:jc w:val="right"/>
              <w:rPr>
                <w:rFonts w:ascii="Arial Narrow" w:hAnsi="Arial Narrow" w:cs="Arial Narrow"/>
                <w:sz w:val="20"/>
                <w:szCs w:val="20"/>
              </w:rPr>
            </w:pPr>
            <w:r>
              <w:rPr>
                <w:rFonts w:ascii="Arial Narrow" w:hAnsi="Arial Narrow" w:cs="Arial Narrow"/>
                <w:sz w:val="20"/>
                <w:szCs w:val="20"/>
              </w:rPr>
              <w:t>15:00 </w:t>
            </w:r>
          </w:p>
        </w:tc>
        <w:tc>
          <w:tcPr>
            <w:tcW w:w="1636" w:type="dxa"/>
            <w:tcBorders>
              <w:top w:val="nil"/>
              <w:left w:val="nil"/>
              <w:bottom w:val="nil"/>
              <w:right w:val="nil"/>
            </w:tcBorders>
            <w:shd w:val="clear" w:color="auto" w:fill="FFFFFF"/>
          </w:tcPr>
          <w:p w14:paraId="7F4BE9EB" w14:textId="77777777" w:rsidR="00E375DC" w:rsidRDefault="00E375DC" w:rsidP="003C664F">
            <w:pPr>
              <w:ind w:left="60"/>
              <w:rPr>
                <w:rFonts w:ascii="Arial Narrow" w:hAnsi="Arial Narrow" w:cs="Arial Narrow"/>
                <w:sz w:val="20"/>
                <w:szCs w:val="20"/>
              </w:rPr>
            </w:pPr>
            <w:r>
              <w:rPr>
                <w:rFonts w:ascii="Arial Narrow" w:hAnsi="Arial Narrow" w:cs="Arial Narrow"/>
                <w:sz w:val="20"/>
                <w:szCs w:val="20"/>
              </w:rPr>
              <w:t>Kellen-AK</w:t>
            </w:r>
          </w:p>
        </w:tc>
        <w:tc>
          <w:tcPr>
            <w:tcW w:w="5453" w:type="dxa"/>
            <w:tcBorders>
              <w:top w:val="nil"/>
              <w:left w:val="nil"/>
              <w:bottom w:val="nil"/>
              <w:right w:val="nil"/>
            </w:tcBorders>
            <w:shd w:val="clear" w:color="auto" w:fill="FFFFFF"/>
          </w:tcPr>
          <w:p w14:paraId="1E59D801" w14:textId="27C60F49" w:rsidR="00E375DC" w:rsidRDefault="00E375DC" w:rsidP="003C664F">
            <w:pPr>
              <w:ind w:left="60"/>
              <w:rPr>
                <w:rFonts w:ascii="Arial Narrow" w:hAnsi="Arial Narrow" w:cs="Arial Narrow"/>
                <w:sz w:val="20"/>
                <w:szCs w:val="20"/>
              </w:rPr>
            </w:pPr>
            <w:r>
              <w:rPr>
                <w:rFonts w:ascii="Arial Narrow" w:hAnsi="Arial Narrow" w:cs="Arial Narrow"/>
                <w:b/>
                <w:bCs/>
                <w:sz w:val="20"/>
                <w:szCs w:val="20"/>
              </w:rPr>
              <w:t>Tauffeier</w:t>
            </w:r>
            <w:r>
              <w:rPr>
                <w:rFonts w:ascii="Arial Narrow" w:hAnsi="Arial Narrow" w:cs="Arial Narrow"/>
                <w:sz w:val="20"/>
                <w:szCs w:val="20"/>
              </w:rPr>
              <w:t xml:space="preserve">  </w:t>
            </w:r>
            <w:r w:rsidR="007837D0">
              <w:rPr>
                <w:rFonts w:ascii="Arial Narrow" w:hAnsi="Arial Narrow" w:cs="Arial Narrow"/>
                <w:sz w:val="20"/>
                <w:szCs w:val="20"/>
              </w:rPr>
              <w:t>für Anni</w:t>
            </w:r>
            <w:r>
              <w:rPr>
                <w:rFonts w:ascii="Arial Narrow" w:hAnsi="Arial Narrow" w:cs="Arial Narrow"/>
                <w:sz w:val="20"/>
                <w:szCs w:val="20"/>
              </w:rPr>
              <w:t xml:space="preserve"> Hülswitt</w:t>
            </w:r>
          </w:p>
        </w:tc>
      </w:tr>
      <w:tr w:rsidR="00E375DC" w14:paraId="66C81A08" w14:textId="77777777" w:rsidTr="003C664F">
        <w:trPr>
          <w:jc w:val="center"/>
        </w:trPr>
        <w:tc>
          <w:tcPr>
            <w:tcW w:w="7790" w:type="dxa"/>
            <w:gridSpan w:val="3"/>
            <w:tcBorders>
              <w:top w:val="nil"/>
              <w:left w:val="nil"/>
              <w:bottom w:val="nil"/>
              <w:right w:val="nil"/>
            </w:tcBorders>
            <w:shd w:val="clear" w:color="auto" w:fill="FFFFFF"/>
          </w:tcPr>
          <w:p w14:paraId="2C26C7B4" w14:textId="77777777" w:rsidR="00E375DC" w:rsidRDefault="00E375DC" w:rsidP="003C664F"/>
        </w:tc>
      </w:tr>
    </w:tbl>
    <w:p w14:paraId="6A91EAC2" w14:textId="365893B3" w:rsidR="00E12ACD" w:rsidRDefault="00E12ACD" w:rsidP="0061127A">
      <w:pPr>
        <w:tabs>
          <w:tab w:val="left" w:pos="4253"/>
        </w:tabs>
        <w:rPr>
          <w:rFonts w:ascii="Arial Narrow" w:hAnsi="Arial Narrow"/>
          <w:b/>
          <w:sz w:val="22"/>
          <w:szCs w:val="22"/>
        </w:rPr>
      </w:pPr>
    </w:p>
    <w:p w14:paraId="06045F86" w14:textId="77777777" w:rsidR="00202EA2" w:rsidRPr="00075642" w:rsidRDefault="00202EA2" w:rsidP="00202EA2">
      <w:pPr>
        <w:pBdr>
          <w:top w:val="single" w:sz="4" w:space="1" w:color="auto"/>
          <w:left w:val="single" w:sz="4" w:space="0" w:color="auto"/>
          <w:bottom w:val="single" w:sz="4" w:space="1" w:color="auto"/>
          <w:right w:val="single" w:sz="4" w:space="4" w:color="auto"/>
        </w:pBdr>
        <w:spacing w:line="360" w:lineRule="auto"/>
        <w:jc w:val="center"/>
        <w:rPr>
          <w:rFonts w:ascii="Arial Narrow" w:eastAsia="Arial Narrow,Arial" w:hAnsi="Arial Narrow" w:cstheme="minorHAnsi"/>
          <w:b/>
          <w:bCs/>
          <w:sz w:val="32"/>
          <w:szCs w:val="32"/>
        </w:rPr>
      </w:pPr>
      <w:r w:rsidRPr="00075642">
        <w:rPr>
          <w:rFonts w:ascii="Arial Narrow" w:eastAsia="Arial Narrow,Arial" w:hAnsi="Arial Narrow" w:cstheme="minorHAnsi"/>
          <w:b/>
          <w:bCs/>
          <w:sz w:val="32"/>
          <w:szCs w:val="32"/>
        </w:rPr>
        <w:t>Veranstaltungen und Termine</w:t>
      </w:r>
    </w:p>
    <w:p w14:paraId="71512C1E" w14:textId="1C615EBB" w:rsidR="00202EA2" w:rsidRDefault="00202EA2" w:rsidP="00202EA2">
      <w:pPr>
        <w:tabs>
          <w:tab w:val="left" w:pos="4253"/>
        </w:tabs>
        <w:rPr>
          <w:rFonts w:ascii="Arial Narrow" w:hAnsi="Arial Narrow"/>
          <w:b/>
          <w:sz w:val="22"/>
          <w:szCs w:val="22"/>
        </w:rPr>
      </w:pPr>
      <w:r w:rsidRPr="00AC1374">
        <w:rPr>
          <w:rFonts w:ascii="Arial Narrow" w:hAnsi="Arial Narrow"/>
          <w:b/>
          <w:sz w:val="22"/>
          <w:szCs w:val="22"/>
        </w:rPr>
        <w:t xml:space="preserve">Mittwochs ab 16.30 Uhr und </w:t>
      </w:r>
      <w:r>
        <w:rPr>
          <w:rFonts w:ascii="Arial Narrow" w:hAnsi="Arial Narrow"/>
          <w:b/>
          <w:sz w:val="22"/>
          <w:szCs w:val="22"/>
        </w:rPr>
        <w:t>s</w:t>
      </w:r>
      <w:r w:rsidRPr="00AC1374">
        <w:rPr>
          <w:rFonts w:ascii="Arial Narrow" w:hAnsi="Arial Narrow"/>
          <w:b/>
          <w:sz w:val="22"/>
          <w:szCs w:val="22"/>
        </w:rPr>
        <w:t>amstags ab 15.</w:t>
      </w:r>
      <w:r w:rsidR="001773AD">
        <w:rPr>
          <w:rFonts w:ascii="Arial Narrow" w:hAnsi="Arial Narrow"/>
          <w:b/>
          <w:sz w:val="22"/>
          <w:szCs w:val="22"/>
        </w:rPr>
        <w:t>0</w:t>
      </w:r>
      <w:r w:rsidRPr="00AC1374">
        <w:rPr>
          <w:rFonts w:ascii="Arial Narrow" w:hAnsi="Arial Narrow"/>
          <w:b/>
          <w:sz w:val="22"/>
          <w:szCs w:val="22"/>
        </w:rPr>
        <w:t xml:space="preserve">0 Uhr ist die Pfarrbücherei geöffnet. </w:t>
      </w:r>
    </w:p>
    <w:p w14:paraId="30DC0A15" w14:textId="2D6BC898" w:rsidR="001F2FB9" w:rsidRDefault="001F2FB9" w:rsidP="0061127A">
      <w:pPr>
        <w:tabs>
          <w:tab w:val="left" w:pos="4253"/>
        </w:tabs>
        <w:rPr>
          <w:rFonts w:ascii="Arial Narrow" w:hAnsi="Arial Narrow"/>
          <w:b/>
          <w:sz w:val="22"/>
          <w:szCs w:val="22"/>
        </w:rPr>
      </w:pPr>
    </w:p>
    <w:p w14:paraId="73B7377D" w14:textId="39AD0EB8" w:rsidR="007837D0" w:rsidRDefault="007837D0" w:rsidP="0037343E">
      <w:pPr>
        <w:rPr>
          <w:rFonts w:ascii="Arial Narrow" w:hAnsi="Arial Narrow" w:cs="Arial Narrow"/>
          <w:sz w:val="20"/>
          <w:szCs w:val="20"/>
        </w:rPr>
      </w:pPr>
      <w:r>
        <w:rPr>
          <w:rFonts w:ascii="Arial Narrow" w:hAnsi="Arial Narrow" w:cs="Arial Narrow"/>
          <w:b/>
          <w:bCs/>
        </w:rPr>
        <w:t>Samstag, 10. Dezember</w:t>
      </w:r>
      <w:r>
        <w:rPr>
          <w:rFonts w:ascii="Arial Narrow" w:hAnsi="Arial Narrow" w:cs="Arial Narrow"/>
          <w:sz w:val="20"/>
          <w:szCs w:val="20"/>
        </w:rPr>
        <w:tab/>
      </w:r>
    </w:p>
    <w:p w14:paraId="56D8B27E"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16.30 Uhr</w:t>
      </w:r>
      <w:r>
        <w:rPr>
          <w:rFonts w:ascii="Arial Narrow" w:hAnsi="Arial Narrow" w:cs="Arial Narrow"/>
          <w:sz w:val="20"/>
          <w:szCs w:val="20"/>
        </w:rPr>
        <w:tab/>
      </w:r>
      <w:proofErr w:type="spellStart"/>
      <w:r>
        <w:rPr>
          <w:rFonts w:ascii="Arial Narrow" w:hAnsi="Arial Narrow" w:cs="Arial Narrow"/>
          <w:sz w:val="20"/>
          <w:szCs w:val="20"/>
        </w:rPr>
        <w:t>Düffelward</w:t>
      </w:r>
      <w:proofErr w:type="spellEnd"/>
      <w:r>
        <w:rPr>
          <w:rFonts w:ascii="Arial Narrow" w:hAnsi="Arial Narrow" w:cs="Arial Narrow"/>
          <w:sz w:val="20"/>
          <w:szCs w:val="20"/>
        </w:rPr>
        <w:tab/>
        <w:t xml:space="preserve">Probe </w:t>
      </w:r>
      <w:proofErr w:type="spellStart"/>
      <w:r>
        <w:rPr>
          <w:rFonts w:ascii="Arial Narrow" w:hAnsi="Arial Narrow" w:cs="Arial Narrow"/>
          <w:sz w:val="20"/>
          <w:szCs w:val="20"/>
        </w:rPr>
        <w:t>Ejuki</w:t>
      </w:r>
      <w:proofErr w:type="spellEnd"/>
      <w:r>
        <w:rPr>
          <w:rFonts w:ascii="Arial Narrow" w:hAnsi="Arial Narrow" w:cs="Arial Narrow"/>
          <w:sz w:val="20"/>
          <w:szCs w:val="20"/>
        </w:rPr>
        <w:t xml:space="preserve"> Chor </w:t>
      </w:r>
    </w:p>
    <w:p w14:paraId="52445DD2" w14:textId="77777777" w:rsidR="007837D0" w:rsidRDefault="007837D0" w:rsidP="007837D0"/>
    <w:p w14:paraId="23D01729" w14:textId="77777777" w:rsidR="007837D0" w:rsidRDefault="007837D0" w:rsidP="007837D0">
      <w:pPr>
        <w:rPr>
          <w:rFonts w:ascii="Arial Narrow" w:hAnsi="Arial Narrow" w:cs="Arial Narrow"/>
        </w:rPr>
      </w:pPr>
      <w:r>
        <w:rPr>
          <w:rFonts w:ascii="Arial Narrow" w:hAnsi="Arial Narrow" w:cs="Arial Narrow"/>
          <w:b/>
          <w:bCs/>
        </w:rPr>
        <w:t>Sonntag, 11. Dezember</w:t>
      </w:r>
    </w:p>
    <w:p w14:paraId="01153985"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15.00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Kellen Saal 1</w:t>
      </w:r>
      <w:r>
        <w:rPr>
          <w:rFonts w:ascii="Arial Narrow" w:hAnsi="Arial Narrow" w:cs="Arial Narrow"/>
          <w:sz w:val="20"/>
          <w:szCs w:val="20"/>
        </w:rPr>
        <w:tab/>
      </w:r>
      <w:proofErr w:type="spellStart"/>
      <w:r>
        <w:rPr>
          <w:rFonts w:ascii="Arial Narrow" w:hAnsi="Arial Narrow" w:cs="Arial Narrow"/>
          <w:sz w:val="20"/>
          <w:szCs w:val="20"/>
        </w:rPr>
        <w:t>Alleinlebendentreff</w:t>
      </w:r>
      <w:proofErr w:type="spellEnd"/>
      <w:r>
        <w:rPr>
          <w:rFonts w:ascii="Arial Narrow" w:hAnsi="Arial Narrow" w:cs="Arial Narrow"/>
          <w:sz w:val="20"/>
          <w:szCs w:val="20"/>
        </w:rPr>
        <w:t xml:space="preserve"> Kellen </w:t>
      </w:r>
    </w:p>
    <w:p w14:paraId="264C4A95" w14:textId="77777777" w:rsidR="007837D0" w:rsidRDefault="007837D0" w:rsidP="007837D0"/>
    <w:p w14:paraId="57D5F080" w14:textId="42311577" w:rsidR="007837D0" w:rsidRDefault="007837D0" w:rsidP="007837D0">
      <w:pPr>
        <w:rPr>
          <w:rFonts w:ascii="Arial Narrow" w:hAnsi="Arial Narrow" w:cs="Arial Narrow"/>
          <w:b/>
          <w:bCs/>
        </w:rPr>
      </w:pPr>
      <w:r>
        <w:rPr>
          <w:rFonts w:ascii="Arial Narrow" w:hAnsi="Arial Narrow" w:cs="Arial Narrow"/>
          <w:b/>
          <w:bCs/>
        </w:rPr>
        <w:t>Montag, 12. Dezember</w:t>
      </w:r>
    </w:p>
    <w:p w14:paraId="70113D09" w14:textId="77777777" w:rsidR="0037343E" w:rsidRDefault="0037343E" w:rsidP="007837D0">
      <w:pPr>
        <w:rPr>
          <w:rFonts w:ascii="Arial Narrow" w:hAnsi="Arial Narrow" w:cs="Arial Narrow"/>
        </w:rPr>
      </w:pPr>
    </w:p>
    <w:p w14:paraId="4940C490" w14:textId="76DAC7D4" w:rsidR="007837D0" w:rsidRDefault="007837D0" w:rsidP="0037343E">
      <w:pPr>
        <w:tabs>
          <w:tab w:val="right" w:pos="1247"/>
          <w:tab w:val="left" w:pos="1416"/>
          <w:tab w:val="left" w:pos="4533"/>
        </w:tabs>
        <w:ind w:left="4560" w:hanging="4560"/>
        <w:rPr>
          <w:rFonts w:ascii="Arial Narrow" w:hAnsi="Arial Narrow" w:cs="Arial Narrow"/>
        </w:rPr>
      </w:pPr>
      <w:r>
        <w:rPr>
          <w:rFonts w:ascii="Arial Narrow" w:hAnsi="Arial Narrow" w:cs="Arial Narrow"/>
          <w:sz w:val="20"/>
          <w:szCs w:val="20"/>
        </w:rPr>
        <w:tab/>
      </w:r>
      <w:r>
        <w:rPr>
          <w:rFonts w:ascii="Arial Narrow" w:hAnsi="Arial Narrow" w:cs="Arial Narrow"/>
          <w:b/>
          <w:bCs/>
        </w:rPr>
        <w:t>Dienstag, 13. Dezember</w:t>
      </w:r>
    </w:p>
    <w:p w14:paraId="54C1AB5E"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15.00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Rindern Großer Saal</w:t>
      </w:r>
      <w:r>
        <w:rPr>
          <w:rFonts w:ascii="Arial Narrow" w:hAnsi="Arial Narrow" w:cs="Arial Narrow"/>
          <w:sz w:val="20"/>
          <w:szCs w:val="20"/>
        </w:rPr>
        <w:tab/>
        <w:t xml:space="preserve">Jugendtreff Rindern bis 12 Jahre </w:t>
      </w:r>
    </w:p>
    <w:p w14:paraId="24D813EF"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15.00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Rindern Kleiner Saal</w:t>
      </w:r>
      <w:r>
        <w:rPr>
          <w:rFonts w:ascii="Arial Narrow" w:hAnsi="Arial Narrow" w:cs="Arial Narrow"/>
          <w:sz w:val="20"/>
          <w:szCs w:val="20"/>
        </w:rPr>
        <w:tab/>
        <w:t xml:space="preserve">Jugendtreff bis 12 Jahre </w:t>
      </w:r>
    </w:p>
    <w:p w14:paraId="1081890D"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lastRenderedPageBreak/>
        <w:tab/>
        <w:t>17.00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Rindern Großer Saal</w:t>
      </w:r>
      <w:r>
        <w:rPr>
          <w:rFonts w:ascii="Arial Narrow" w:hAnsi="Arial Narrow" w:cs="Arial Narrow"/>
          <w:sz w:val="20"/>
          <w:szCs w:val="20"/>
        </w:rPr>
        <w:tab/>
        <w:t xml:space="preserve">Jugendtreff ab 13 Jahre </w:t>
      </w:r>
    </w:p>
    <w:p w14:paraId="5473674D"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17.00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Rindern Kleiner Saal</w:t>
      </w:r>
      <w:r>
        <w:rPr>
          <w:rFonts w:ascii="Arial Narrow" w:hAnsi="Arial Narrow" w:cs="Arial Narrow"/>
          <w:sz w:val="20"/>
          <w:szCs w:val="20"/>
        </w:rPr>
        <w:tab/>
        <w:t xml:space="preserve">Jugendtreff ab 13 Jahre </w:t>
      </w:r>
    </w:p>
    <w:p w14:paraId="6E57DC9A" w14:textId="77777777" w:rsidR="007837D0" w:rsidRDefault="007837D0" w:rsidP="007837D0">
      <w:pPr>
        <w:rPr>
          <w:rFonts w:ascii="Arial Narrow" w:hAnsi="Arial Narrow" w:cs="Arial Narrow"/>
        </w:rPr>
      </w:pPr>
      <w:r>
        <w:rPr>
          <w:rFonts w:ascii="Arial Narrow" w:hAnsi="Arial Narrow" w:cs="Arial Narrow"/>
          <w:b/>
          <w:bCs/>
        </w:rPr>
        <w:t>Mittwoch, 14. Dezember</w:t>
      </w:r>
    </w:p>
    <w:p w14:paraId="3BB6E10E"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10.30 Uhr</w:t>
      </w:r>
      <w:r>
        <w:rPr>
          <w:rFonts w:ascii="Arial Narrow" w:hAnsi="Arial Narrow" w:cs="Arial Narrow"/>
          <w:sz w:val="20"/>
          <w:szCs w:val="20"/>
        </w:rPr>
        <w:tab/>
        <w:t>Besprechungsraum Kellen</w:t>
      </w:r>
      <w:r>
        <w:rPr>
          <w:rFonts w:ascii="Arial Narrow" w:hAnsi="Arial Narrow" w:cs="Arial Narrow"/>
          <w:sz w:val="20"/>
          <w:szCs w:val="20"/>
        </w:rPr>
        <w:tab/>
        <w:t xml:space="preserve">Dienstbesprechung Peters, Winkels, Noack </w:t>
      </w:r>
    </w:p>
    <w:p w14:paraId="71E49925"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14.30 Uhr</w:t>
      </w:r>
      <w:r>
        <w:rPr>
          <w:rFonts w:ascii="Arial Narrow" w:hAnsi="Arial Narrow" w:cs="Arial Narrow"/>
          <w:sz w:val="20"/>
          <w:szCs w:val="20"/>
        </w:rPr>
        <w:tab/>
        <w:t xml:space="preserve">Alte Schule </w:t>
      </w:r>
      <w:proofErr w:type="spellStart"/>
      <w:r>
        <w:rPr>
          <w:rFonts w:ascii="Arial Narrow" w:hAnsi="Arial Narrow" w:cs="Arial Narrow"/>
          <w:sz w:val="20"/>
          <w:szCs w:val="20"/>
        </w:rPr>
        <w:t>Düffelward</w:t>
      </w:r>
      <w:proofErr w:type="spellEnd"/>
      <w:r>
        <w:rPr>
          <w:rFonts w:ascii="Arial Narrow" w:hAnsi="Arial Narrow" w:cs="Arial Narrow"/>
          <w:sz w:val="20"/>
          <w:szCs w:val="20"/>
        </w:rPr>
        <w:tab/>
        <w:t xml:space="preserve">Seniorengruppe "Immer Jung" - trifft sich noch nicht </w:t>
      </w:r>
    </w:p>
    <w:p w14:paraId="69D41015"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16.30 Uhr</w:t>
      </w:r>
      <w:r>
        <w:rPr>
          <w:rFonts w:ascii="Arial Narrow" w:hAnsi="Arial Narrow" w:cs="Arial Narrow"/>
          <w:sz w:val="20"/>
          <w:szCs w:val="20"/>
        </w:rPr>
        <w:tab/>
        <w:t>Pfarrbücherei</w:t>
      </w:r>
      <w:r>
        <w:rPr>
          <w:rFonts w:ascii="Arial Narrow" w:hAnsi="Arial Narrow" w:cs="Arial Narrow"/>
          <w:sz w:val="20"/>
          <w:szCs w:val="20"/>
        </w:rPr>
        <w:tab/>
        <w:t xml:space="preserve">Buchausgabe </w:t>
      </w:r>
    </w:p>
    <w:p w14:paraId="0779E859"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18.00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Kellen Saal 1</w:t>
      </w:r>
      <w:r>
        <w:rPr>
          <w:rFonts w:ascii="Arial Narrow" w:hAnsi="Arial Narrow" w:cs="Arial Narrow"/>
          <w:sz w:val="20"/>
          <w:szCs w:val="20"/>
        </w:rPr>
        <w:tab/>
        <w:t xml:space="preserve">Frauenchor Harmonie </w:t>
      </w:r>
    </w:p>
    <w:p w14:paraId="6AD35554"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20.00 Uhr</w:t>
      </w:r>
      <w:r>
        <w:rPr>
          <w:rFonts w:ascii="Arial Narrow" w:hAnsi="Arial Narrow" w:cs="Arial Narrow"/>
          <w:sz w:val="20"/>
          <w:szCs w:val="20"/>
        </w:rPr>
        <w:tab/>
        <w:t xml:space="preserve">GH </w:t>
      </w:r>
      <w:proofErr w:type="spellStart"/>
      <w:r>
        <w:rPr>
          <w:rFonts w:ascii="Arial Narrow" w:hAnsi="Arial Narrow" w:cs="Arial Narrow"/>
          <w:sz w:val="20"/>
          <w:szCs w:val="20"/>
        </w:rPr>
        <w:t>Bimmen</w:t>
      </w:r>
      <w:proofErr w:type="spellEnd"/>
      <w:r>
        <w:rPr>
          <w:rFonts w:ascii="Arial Narrow" w:hAnsi="Arial Narrow" w:cs="Arial Narrow"/>
          <w:sz w:val="20"/>
          <w:szCs w:val="20"/>
        </w:rPr>
        <w:tab/>
        <w:t xml:space="preserve">Probe Cäcilienchor - derzeit keine Proben </w:t>
      </w:r>
    </w:p>
    <w:p w14:paraId="0C840C57" w14:textId="77777777" w:rsidR="007837D0" w:rsidRDefault="007837D0" w:rsidP="007837D0">
      <w:pPr>
        <w:rPr>
          <w:rFonts w:ascii="Arial Narrow" w:hAnsi="Arial Narrow" w:cs="Arial Narrow"/>
        </w:rPr>
      </w:pPr>
      <w:r>
        <w:rPr>
          <w:rFonts w:ascii="Arial Narrow" w:hAnsi="Arial Narrow" w:cs="Arial Narrow"/>
          <w:b/>
          <w:bCs/>
        </w:rPr>
        <w:t>Donnerstag, 15. Dezember</w:t>
      </w:r>
    </w:p>
    <w:p w14:paraId="40DA260B"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15.00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Rindern Großer Saal</w:t>
      </w:r>
      <w:r>
        <w:rPr>
          <w:rFonts w:ascii="Arial Narrow" w:hAnsi="Arial Narrow" w:cs="Arial Narrow"/>
          <w:sz w:val="20"/>
          <w:szCs w:val="20"/>
        </w:rPr>
        <w:tab/>
        <w:t xml:space="preserve">kfd-Spielenachmittag </w:t>
      </w:r>
    </w:p>
    <w:p w14:paraId="0BF255EE"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20.00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Kellen Saal 1</w:t>
      </w:r>
      <w:r>
        <w:rPr>
          <w:rFonts w:ascii="Arial Narrow" w:hAnsi="Arial Narrow" w:cs="Arial Narrow"/>
          <w:sz w:val="20"/>
          <w:szCs w:val="20"/>
        </w:rPr>
        <w:tab/>
        <w:t xml:space="preserve">Kirchenchorprobe Kellen </w:t>
      </w:r>
    </w:p>
    <w:p w14:paraId="6AD74E72" w14:textId="77777777" w:rsidR="007837D0" w:rsidRDefault="007837D0" w:rsidP="007837D0"/>
    <w:p w14:paraId="60E95416" w14:textId="77777777" w:rsidR="007837D0" w:rsidRDefault="007837D0" w:rsidP="007837D0">
      <w:pPr>
        <w:rPr>
          <w:rFonts w:ascii="Arial Narrow" w:hAnsi="Arial Narrow" w:cs="Arial Narrow"/>
        </w:rPr>
      </w:pPr>
      <w:r>
        <w:rPr>
          <w:rFonts w:ascii="Arial Narrow" w:hAnsi="Arial Narrow" w:cs="Arial Narrow"/>
          <w:b/>
          <w:bCs/>
        </w:rPr>
        <w:t>Samstag, 17. Dezember</w:t>
      </w:r>
    </w:p>
    <w:p w14:paraId="724BC6C0"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15.00 Uhr</w:t>
      </w:r>
      <w:r>
        <w:rPr>
          <w:rFonts w:ascii="Arial Narrow" w:hAnsi="Arial Narrow" w:cs="Arial Narrow"/>
          <w:sz w:val="20"/>
          <w:szCs w:val="20"/>
        </w:rPr>
        <w:tab/>
        <w:t>Pfarrbücherei</w:t>
      </w:r>
      <w:r>
        <w:rPr>
          <w:rFonts w:ascii="Arial Narrow" w:hAnsi="Arial Narrow" w:cs="Arial Narrow"/>
          <w:sz w:val="20"/>
          <w:szCs w:val="20"/>
        </w:rPr>
        <w:tab/>
        <w:t xml:space="preserve">Buchausgabe </w:t>
      </w:r>
    </w:p>
    <w:p w14:paraId="6014B021"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16.30 Uhr</w:t>
      </w:r>
      <w:r>
        <w:rPr>
          <w:rFonts w:ascii="Arial Narrow" w:hAnsi="Arial Narrow" w:cs="Arial Narrow"/>
          <w:sz w:val="20"/>
          <w:szCs w:val="20"/>
        </w:rPr>
        <w:tab/>
      </w:r>
      <w:proofErr w:type="spellStart"/>
      <w:r>
        <w:rPr>
          <w:rFonts w:ascii="Arial Narrow" w:hAnsi="Arial Narrow" w:cs="Arial Narrow"/>
          <w:sz w:val="20"/>
          <w:szCs w:val="20"/>
        </w:rPr>
        <w:t>Düffelward</w:t>
      </w:r>
      <w:proofErr w:type="spellEnd"/>
      <w:r>
        <w:rPr>
          <w:rFonts w:ascii="Arial Narrow" w:hAnsi="Arial Narrow" w:cs="Arial Narrow"/>
          <w:sz w:val="20"/>
          <w:szCs w:val="20"/>
        </w:rPr>
        <w:tab/>
        <w:t xml:space="preserve">Probe </w:t>
      </w:r>
      <w:proofErr w:type="spellStart"/>
      <w:r>
        <w:rPr>
          <w:rFonts w:ascii="Arial Narrow" w:hAnsi="Arial Narrow" w:cs="Arial Narrow"/>
          <w:sz w:val="20"/>
          <w:szCs w:val="20"/>
        </w:rPr>
        <w:t>Ejuki</w:t>
      </w:r>
      <w:proofErr w:type="spellEnd"/>
      <w:r>
        <w:rPr>
          <w:rFonts w:ascii="Arial Narrow" w:hAnsi="Arial Narrow" w:cs="Arial Narrow"/>
          <w:sz w:val="20"/>
          <w:szCs w:val="20"/>
        </w:rPr>
        <w:t xml:space="preserve"> Chor </w:t>
      </w:r>
    </w:p>
    <w:p w14:paraId="14B5CFE9" w14:textId="77777777" w:rsidR="007837D0" w:rsidRDefault="007837D0" w:rsidP="007837D0"/>
    <w:p w14:paraId="1DF5E308" w14:textId="77777777" w:rsidR="007837D0" w:rsidRDefault="007837D0" w:rsidP="007837D0">
      <w:pPr>
        <w:rPr>
          <w:rFonts w:ascii="Arial Narrow" w:hAnsi="Arial Narrow" w:cs="Arial Narrow"/>
        </w:rPr>
      </w:pPr>
      <w:r>
        <w:rPr>
          <w:rFonts w:ascii="Arial Narrow" w:hAnsi="Arial Narrow" w:cs="Arial Narrow"/>
          <w:b/>
          <w:bCs/>
        </w:rPr>
        <w:t>Sonntag, 18. Dezember</w:t>
      </w:r>
    </w:p>
    <w:p w14:paraId="7D136505" w14:textId="77777777" w:rsidR="007837D0" w:rsidRDefault="007837D0" w:rsidP="007837D0">
      <w:pPr>
        <w:tabs>
          <w:tab w:val="right" w:pos="1247"/>
          <w:tab w:val="left" w:pos="1416"/>
          <w:tab w:val="left" w:pos="4533"/>
        </w:tabs>
        <w:ind w:left="4560" w:hanging="4560"/>
        <w:rPr>
          <w:rFonts w:ascii="Arial Narrow" w:hAnsi="Arial Narrow" w:cs="Arial Narrow"/>
          <w:sz w:val="20"/>
          <w:szCs w:val="20"/>
        </w:rPr>
      </w:pPr>
      <w:r>
        <w:rPr>
          <w:rFonts w:ascii="Arial Narrow" w:hAnsi="Arial Narrow" w:cs="Arial Narrow"/>
          <w:sz w:val="20"/>
          <w:szCs w:val="20"/>
        </w:rPr>
        <w:tab/>
        <w:t>15.00 Uhr</w:t>
      </w:r>
      <w:r>
        <w:rPr>
          <w:rFonts w:ascii="Arial Narrow" w:hAnsi="Arial Narrow" w:cs="Arial Narrow"/>
          <w:sz w:val="20"/>
          <w:szCs w:val="20"/>
        </w:rPr>
        <w:tab/>
      </w:r>
      <w:proofErr w:type="spellStart"/>
      <w:r>
        <w:rPr>
          <w:rFonts w:ascii="Arial Narrow" w:hAnsi="Arial Narrow" w:cs="Arial Narrow"/>
          <w:sz w:val="20"/>
          <w:szCs w:val="20"/>
        </w:rPr>
        <w:t>PHe</w:t>
      </w:r>
      <w:proofErr w:type="spellEnd"/>
      <w:r>
        <w:rPr>
          <w:rFonts w:ascii="Arial Narrow" w:hAnsi="Arial Narrow" w:cs="Arial Narrow"/>
          <w:sz w:val="20"/>
          <w:szCs w:val="20"/>
        </w:rPr>
        <w:t xml:space="preserve"> Rindern Großer Saal</w:t>
      </w:r>
      <w:r>
        <w:rPr>
          <w:rFonts w:ascii="Arial Narrow" w:hAnsi="Arial Narrow" w:cs="Arial Narrow"/>
          <w:sz w:val="20"/>
          <w:szCs w:val="20"/>
        </w:rPr>
        <w:tab/>
      </w:r>
      <w:proofErr w:type="spellStart"/>
      <w:r>
        <w:rPr>
          <w:rFonts w:ascii="Arial Narrow" w:hAnsi="Arial Narrow" w:cs="Arial Narrow"/>
          <w:sz w:val="20"/>
          <w:szCs w:val="20"/>
        </w:rPr>
        <w:t>Alleinlebendentreff</w:t>
      </w:r>
      <w:proofErr w:type="spellEnd"/>
      <w:r>
        <w:rPr>
          <w:rFonts w:ascii="Arial Narrow" w:hAnsi="Arial Narrow" w:cs="Arial Narrow"/>
          <w:sz w:val="20"/>
          <w:szCs w:val="20"/>
        </w:rPr>
        <w:t xml:space="preserve"> Rindern </w:t>
      </w:r>
    </w:p>
    <w:p w14:paraId="1AFB37FA" w14:textId="440937A5" w:rsidR="001F2FB9" w:rsidRDefault="001F2FB9" w:rsidP="0061127A">
      <w:pPr>
        <w:tabs>
          <w:tab w:val="left" w:pos="4253"/>
        </w:tabs>
        <w:rPr>
          <w:rFonts w:ascii="Arial Narrow" w:hAnsi="Arial Narrow"/>
          <w:b/>
          <w:sz w:val="22"/>
          <w:szCs w:val="22"/>
        </w:rPr>
      </w:pPr>
    </w:p>
    <w:p w14:paraId="74522542" w14:textId="284C4D57" w:rsidR="00283123" w:rsidRDefault="00AF426B" w:rsidP="00283123">
      <w:pPr>
        <w:pBdr>
          <w:top w:val="single" w:sz="4" w:space="1" w:color="auto"/>
          <w:left w:val="single" w:sz="4" w:space="0" w:color="auto"/>
          <w:bottom w:val="single" w:sz="4" w:space="1" w:color="auto"/>
          <w:right w:val="single" w:sz="4" w:space="4" w:color="auto"/>
        </w:pBdr>
        <w:spacing w:line="360" w:lineRule="auto"/>
        <w:jc w:val="center"/>
        <w:rPr>
          <w:rFonts w:ascii="Arial Narrow" w:eastAsia="Arial Narrow" w:hAnsi="Arial Narrow" w:cs="Arial Narrow"/>
          <w:b/>
          <w:bCs/>
          <w:sz w:val="32"/>
          <w:szCs w:val="32"/>
        </w:rPr>
      </w:pPr>
      <w:r>
        <w:rPr>
          <w:rFonts w:ascii="Arial Narrow" w:eastAsia="Arial Narrow" w:hAnsi="Arial Narrow" w:cs="Arial Narrow"/>
          <w:b/>
          <w:bCs/>
          <w:sz w:val="32"/>
          <w:szCs w:val="32"/>
        </w:rPr>
        <w:t>P</w:t>
      </w:r>
      <w:r w:rsidR="00283123" w:rsidRPr="611FF0AF">
        <w:rPr>
          <w:rFonts w:ascii="Arial Narrow" w:eastAsia="Arial Narrow" w:hAnsi="Arial Narrow" w:cs="Arial Narrow"/>
          <w:b/>
          <w:bCs/>
          <w:sz w:val="32"/>
          <w:szCs w:val="32"/>
        </w:rPr>
        <w:t>farrnachrichten</w:t>
      </w:r>
    </w:p>
    <w:p w14:paraId="326CA777" w14:textId="77777777" w:rsidR="00AF426B" w:rsidRPr="00AF426B" w:rsidRDefault="00AF426B" w:rsidP="00AF426B">
      <w:pPr>
        <w:rPr>
          <w:rFonts w:ascii="Arial Narrow" w:hAnsi="Arial Narrow"/>
          <w:b/>
          <w:bCs/>
          <w:sz w:val="22"/>
          <w:szCs w:val="22"/>
          <w:lang w:eastAsia="en-US"/>
        </w:rPr>
      </w:pPr>
      <w:r w:rsidRPr="00AF426B">
        <w:rPr>
          <w:rFonts w:ascii="Arial Narrow" w:hAnsi="Arial Narrow"/>
          <w:b/>
          <w:bCs/>
          <w:sz w:val="22"/>
          <w:szCs w:val="22"/>
          <w:lang w:eastAsia="en-US"/>
        </w:rPr>
        <w:t>Herzliche Einladung zum Taizé Gebet am Fr., 16.12.22 um 18 Uhr in St. Willibrord, Kellen.</w:t>
      </w:r>
    </w:p>
    <w:p w14:paraId="0D6146AB" w14:textId="77777777" w:rsidR="00AF426B" w:rsidRPr="00AF426B" w:rsidRDefault="00AF426B" w:rsidP="00AF426B">
      <w:pPr>
        <w:rPr>
          <w:rFonts w:ascii="Arial Narrow" w:hAnsi="Arial Narrow"/>
          <w:sz w:val="22"/>
          <w:szCs w:val="22"/>
          <w:lang w:eastAsia="en-US"/>
        </w:rPr>
      </w:pPr>
      <w:r w:rsidRPr="00AF426B">
        <w:rPr>
          <w:rFonts w:ascii="Arial Narrow" w:hAnsi="Arial Narrow"/>
          <w:sz w:val="22"/>
          <w:szCs w:val="22"/>
          <w:lang w:eastAsia="en-US"/>
        </w:rPr>
        <w:t>Wir lassen uns ein auf das Thema: „Adventure in 2022“ – auf das Abendteuer Gottes mit uns Menschen, die wir in einer besonderen Zeit leben. Das Wort Gottes, die Stille, Nachdenkliches, eine gestaltete Kirche, die zum Verweilen einlädt und die meditativen Gesänge, unterstütz durch die Musikgruppe „Zwischentöne aus Kalkar“ runden das Gebet ab.</w:t>
      </w:r>
    </w:p>
    <w:p w14:paraId="2FCA9D93" w14:textId="77777777" w:rsidR="005029F0" w:rsidRDefault="005029F0" w:rsidP="005029F0">
      <w:pPr>
        <w:rPr>
          <w:sz w:val="28"/>
          <w:szCs w:val="28"/>
        </w:rPr>
      </w:pPr>
    </w:p>
    <w:p w14:paraId="0B0BE394" w14:textId="77777777" w:rsidR="005029F0" w:rsidRPr="005029F0" w:rsidRDefault="005029F0" w:rsidP="005029F0">
      <w:pPr>
        <w:rPr>
          <w:rFonts w:ascii="Arial Narrow" w:hAnsi="Arial Narrow"/>
          <w:sz w:val="22"/>
          <w:szCs w:val="22"/>
        </w:rPr>
      </w:pPr>
      <w:r w:rsidRPr="005029F0">
        <w:rPr>
          <w:rFonts w:ascii="Arial Narrow" w:hAnsi="Arial Narrow"/>
          <w:sz w:val="22"/>
          <w:szCs w:val="22"/>
        </w:rPr>
        <w:t xml:space="preserve">Der </w:t>
      </w:r>
      <w:proofErr w:type="spellStart"/>
      <w:r w:rsidRPr="002D0BF9">
        <w:rPr>
          <w:rFonts w:ascii="Arial Narrow" w:hAnsi="Arial Narrow"/>
          <w:b/>
          <w:bCs/>
          <w:sz w:val="22"/>
          <w:szCs w:val="22"/>
        </w:rPr>
        <w:t>Kellener</w:t>
      </w:r>
      <w:proofErr w:type="spellEnd"/>
      <w:r w:rsidRPr="002D0BF9">
        <w:rPr>
          <w:rFonts w:ascii="Arial Narrow" w:hAnsi="Arial Narrow"/>
          <w:b/>
          <w:bCs/>
          <w:sz w:val="22"/>
          <w:szCs w:val="22"/>
        </w:rPr>
        <w:t xml:space="preserve"> Heimat und Kulturverein </w:t>
      </w:r>
      <w:proofErr w:type="spellStart"/>
      <w:r w:rsidRPr="002D0BF9">
        <w:rPr>
          <w:rFonts w:ascii="Arial Narrow" w:hAnsi="Arial Narrow"/>
          <w:b/>
          <w:bCs/>
          <w:sz w:val="22"/>
          <w:szCs w:val="22"/>
        </w:rPr>
        <w:t>Cellina</w:t>
      </w:r>
      <w:proofErr w:type="spellEnd"/>
      <w:r w:rsidRPr="005029F0">
        <w:rPr>
          <w:rFonts w:ascii="Arial Narrow" w:hAnsi="Arial Narrow"/>
          <w:sz w:val="22"/>
          <w:szCs w:val="22"/>
        </w:rPr>
        <w:t xml:space="preserve"> lädt wieder in diesem Jahr </w:t>
      </w:r>
      <w:r w:rsidRPr="005029F0">
        <w:rPr>
          <w:rFonts w:ascii="Arial Narrow" w:hAnsi="Arial Narrow"/>
          <w:b/>
          <w:sz w:val="22"/>
          <w:szCs w:val="22"/>
        </w:rPr>
        <w:t xml:space="preserve">zur Mundart im Advent </w:t>
      </w:r>
      <w:r w:rsidRPr="005029F0">
        <w:rPr>
          <w:rFonts w:ascii="Arial Narrow" w:hAnsi="Arial Narrow"/>
          <w:sz w:val="22"/>
          <w:szCs w:val="22"/>
        </w:rPr>
        <w:t>alle Mundartfreunde und solche, die es werden wollen, herzlich ein.</w:t>
      </w:r>
    </w:p>
    <w:p w14:paraId="622649B4" w14:textId="77777777" w:rsidR="005029F0" w:rsidRPr="005029F0" w:rsidRDefault="005029F0" w:rsidP="005029F0">
      <w:pPr>
        <w:rPr>
          <w:rFonts w:ascii="Arial Narrow" w:hAnsi="Arial Narrow"/>
          <w:sz w:val="22"/>
          <w:szCs w:val="22"/>
        </w:rPr>
      </w:pPr>
      <w:r w:rsidRPr="005029F0">
        <w:rPr>
          <w:rFonts w:ascii="Arial Narrow" w:hAnsi="Arial Narrow"/>
          <w:sz w:val="22"/>
          <w:szCs w:val="22"/>
        </w:rPr>
        <w:t xml:space="preserve">Mitglieder der </w:t>
      </w:r>
      <w:proofErr w:type="spellStart"/>
      <w:r w:rsidRPr="005029F0">
        <w:rPr>
          <w:rFonts w:ascii="Arial Narrow" w:hAnsi="Arial Narrow"/>
          <w:sz w:val="22"/>
          <w:szCs w:val="22"/>
        </w:rPr>
        <w:t>Cellina</w:t>
      </w:r>
      <w:proofErr w:type="spellEnd"/>
      <w:r w:rsidRPr="005029F0">
        <w:rPr>
          <w:rFonts w:ascii="Arial Narrow" w:hAnsi="Arial Narrow"/>
          <w:sz w:val="22"/>
          <w:szCs w:val="22"/>
        </w:rPr>
        <w:t>-Mundartgruppe, „</w:t>
      </w:r>
      <w:proofErr w:type="spellStart"/>
      <w:r w:rsidRPr="005029F0">
        <w:rPr>
          <w:rFonts w:ascii="Arial Narrow" w:hAnsi="Arial Narrow"/>
          <w:sz w:val="22"/>
          <w:szCs w:val="22"/>
        </w:rPr>
        <w:t>Jopi</w:t>
      </w:r>
      <w:proofErr w:type="spellEnd"/>
      <w:r w:rsidRPr="005029F0">
        <w:rPr>
          <w:rFonts w:ascii="Arial Narrow" w:hAnsi="Arial Narrow"/>
          <w:sz w:val="22"/>
          <w:szCs w:val="22"/>
        </w:rPr>
        <w:t xml:space="preserve">“ </w:t>
      </w:r>
      <w:proofErr w:type="spellStart"/>
      <w:r w:rsidRPr="005029F0">
        <w:rPr>
          <w:rFonts w:ascii="Arial Narrow" w:hAnsi="Arial Narrow"/>
          <w:sz w:val="22"/>
          <w:szCs w:val="22"/>
        </w:rPr>
        <w:t>Winnen</w:t>
      </w:r>
      <w:proofErr w:type="spellEnd"/>
      <w:r w:rsidRPr="005029F0">
        <w:rPr>
          <w:rFonts w:ascii="Arial Narrow" w:hAnsi="Arial Narrow"/>
          <w:sz w:val="22"/>
          <w:szCs w:val="22"/>
        </w:rPr>
        <w:t>, Wilhelm Jakob Knechten werden Sie bestens 3 Stunden lang mit Döntjes und Musik unterhalten. In angenehmer Wärme, übrigens. Auch der Nikolaus hat sein Kommen zugesagt und wird in der Weltsprache „</w:t>
      </w:r>
      <w:proofErr w:type="spellStart"/>
      <w:r w:rsidRPr="005029F0">
        <w:rPr>
          <w:rFonts w:ascii="Arial Narrow" w:hAnsi="Arial Narrow"/>
          <w:sz w:val="22"/>
          <w:szCs w:val="22"/>
        </w:rPr>
        <w:t>Källess</w:t>
      </w:r>
      <w:proofErr w:type="spellEnd"/>
      <w:r w:rsidRPr="005029F0">
        <w:rPr>
          <w:rFonts w:ascii="Arial Narrow" w:hAnsi="Arial Narrow"/>
          <w:sz w:val="22"/>
          <w:szCs w:val="22"/>
        </w:rPr>
        <w:t xml:space="preserve"> Platt“ frohe Botschaften verkünden. </w:t>
      </w:r>
    </w:p>
    <w:p w14:paraId="71E66D48" w14:textId="6509962B" w:rsidR="005029F0" w:rsidRDefault="005029F0" w:rsidP="005029F0">
      <w:pPr>
        <w:rPr>
          <w:rFonts w:ascii="Arial Narrow" w:hAnsi="Arial Narrow"/>
          <w:sz w:val="22"/>
          <w:szCs w:val="22"/>
        </w:rPr>
      </w:pPr>
      <w:r w:rsidRPr="005029F0">
        <w:rPr>
          <w:rFonts w:ascii="Arial Narrow" w:hAnsi="Arial Narrow"/>
          <w:sz w:val="22"/>
          <w:szCs w:val="22"/>
        </w:rPr>
        <w:t>Ganz wichtig: Der Eintritt kostet 5,-€, Kaffee, Getränke, auch Glühwein und Gebäck sind „darin eingeschlossen.“ Es sind nur noch ganz wenige Eintrittskarten zu bekommen, entweder heute um 11 Uhr an der Kirche vor oder nach der Messe oder telefonisch unter 92176 und morgen am 12.12. um 14.30 Uhr.</w:t>
      </w:r>
    </w:p>
    <w:p w14:paraId="3BD2EE07" w14:textId="2602466E" w:rsidR="00B24F5E" w:rsidRDefault="00B24F5E" w:rsidP="005029F0">
      <w:pPr>
        <w:rPr>
          <w:rFonts w:ascii="Arial Narrow" w:hAnsi="Arial Narrow"/>
          <w:sz w:val="22"/>
          <w:szCs w:val="22"/>
        </w:rPr>
      </w:pPr>
    </w:p>
    <w:p w14:paraId="496FA1ED" w14:textId="26A19C69" w:rsidR="00227DAD" w:rsidRPr="00CD7FD9" w:rsidRDefault="00CD7FD9" w:rsidP="00227DAD">
      <w:pPr>
        <w:pStyle w:val="NurText"/>
        <w:rPr>
          <w:rFonts w:ascii="Arial Narrow" w:hAnsi="Arial Narrow"/>
          <w:b/>
          <w:bCs/>
          <w:szCs w:val="22"/>
        </w:rPr>
      </w:pPr>
      <w:r w:rsidRPr="00CD7FD9">
        <w:rPr>
          <w:rFonts w:ascii="Arial Narrow" w:hAnsi="Arial Narrow"/>
          <w:b/>
          <w:bCs/>
          <w:szCs w:val="22"/>
        </w:rPr>
        <w:t xml:space="preserve">Am Samstag, 17.12.2022 singt der Chor </w:t>
      </w:r>
      <w:proofErr w:type="spellStart"/>
      <w:r w:rsidRPr="00CD7FD9">
        <w:rPr>
          <w:rFonts w:ascii="Arial Narrow" w:hAnsi="Arial Narrow"/>
          <w:b/>
          <w:bCs/>
          <w:szCs w:val="22"/>
        </w:rPr>
        <w:t>Cantiqua</w:t>
      </w:r>
      <w:proofErr w:type="spellEnd"/>
      <w:r w:rsidRPr="00CD7FD9">
        <w:rPr>
          <w:rFonts w:ascii="Arial Narrow" w:hAnsi="Arial Narrow"/>
          <w:b/>
          <w:bCs/>
          <w:szCs w:val="22"/>
        </w:rPr>
        <w:t xml:space="preserve"> </w:t>
      </w:r>
      <w:r w:rsidR="00227DAD" w:rsidRPr="00CD7FD9">
        <w:rPr>
          <w:rFonts w:ascii="Arial Narrow" w:hAnsi="Arial Narrow"/>
          <w:b/>
          <w:bCs/>
          <w:szCs w:val="22"/>
        </w:rPr>
        <w:t>um 16.30 Uhr in der Vorabendmesse in Rindern</w:t>
      </w:r>
    </w:p>
    <w:p w14:paraId="2F1B0637" w14:textId="32E80D0F" w:rsidR="00B24F5E" w:rsidRDefault="00B24F5E" w:rsidP="00B24F5E">
      <w:pPr>
        <w:rPr>
          <w:sz w:val="22"/>
          <w:szCs w:val="22"/>
        </w:rPr>
      </w:pPr>
    </w:p>
    <w:p w14:paraId="0B49D956" w14:textId="2B236666" w:rsidR="00DD5A87" w:rsidRDefault="00DD5A87" w:rsidP="00B24F5E">
      <w:pPr>
        <w:rPr>
          <w:sz w:val="22"/>
          <w:szCs w:val="22"/>
        </w:rPr>
      </w:pPr>
    </w:p>
    <w:p w14:paraId="2AF53FFE" w14:textId="77777777" w:rsidR="00DD5A87" w:rsidRPr="007652B9" w:rsidRDefault="00DD5A87" w:rsidP="00DD5A87">
      <w:pPr>
        <w:widowControl w:val="0"/>
        <w:rPr>
          <w:b/>
          <w:bCs/>
        </w:rPr>
      </w:pPr>
      <w:r w:rsidRPr="007652B9">
        <w:rPr>
          <w:b/>
          <w:bCs/>
        </w:rPr>
        <w:t>Die Sternsinger kommen!!!</w:t>
      </w:r>
    </w:p>
    <w:p w14:paraId="1DA4C240" w14:textId="77777777" w:rsidR="00DD5A87" w:rsidRDefault="00DD5A87" w:rsidP="00DD5A87">
      <w:pPr>
        <w:widowControl w:val="0"/>
      </w:pPr>
      <w:r>
        <w:t xml:space="preserve">Nach zwei Jahren „Pause“ findet im Januar 2023 endlich wieder—wie gewohnt– die Sternsingeraktion in unserer Pfarrei statt.  Kinder ziehen– als Heilige Drei Könige– von Haus zu Haus bringen den Menschen den Segen vom Christkind. Gleichzeitig sammeln die                                                    Sternsinger Geld für Kinder, denen es nicht so gut geht wie uns (in diesem Jahr für Kinder in Indonesien). Die Sternsingeraktion ist traditionell die größte Sammelaktion „Kinder für Kinder“. Von der Krippe in der Kirche aus werden die </w:t>
      </w:r>
      <w:proofErr w:type="spellStart"/>
      <w:r>
        <w:t>Sternsingergruppen</w:t>
      </w:r>
      <w:proofErr w:type="spellEnd"/>
      <w:r>
        <w:t xml:space="preserve"> ausgesandt und sammeln in vorher festgelegten  Bezirken.       </w:t>
      </w:r>
    </w:p>
    <w:p w14:paraId="54BCD5F5" w14:textId="77777777" w:rsidR="00DD5A87" w:rsidRDefault="00DD5A87" w:rsidP="00DD5A87">
      <w:pPr>
        <w:widowControl w:val="0"/>
      </w:pPr>
      <w:r>
        <w:t>An diesen Tagen sind die Heiligen Drei Könige bei uns unterwegs:</w:t>
      </w:r>
    </w:p>
    <w:p w14:paraId="6B69077F" w14:textId="77777777" w:rsidR="00DD5A87" w:rsidRDefault="00DD5A87" w:rsidP="00DD5A87">
      <w:pPr>
        <w:widowControl w:val="0"/>
      </w:pPr>
      <w:r w:rsidRPr="007652B9">
        <w:rPr>
          <w:b/>
          <w:bCs/>
        </w:rPr>
        <w:t>Am 7.1</w:t>
      </w:r>
      <w:r>
        <w:t xml:space="preserve">. ist die Aussendung der Sternsinger-Kinder um 9.30 Uhr jeweils in Kellen, Griethausen und Rindern. Anschließend ziehen die </w:t>
      </w:r>
      <w:proofErr w:type="spellStart"/>
      <w:r>
        <w:t>Sternsingergruppen</w:t>
      </w:r>
      <w:proofErr w:type="spellEnd"/>
      <w:r>
        <w:t xml:space="preserve"> los. Am Abend um 18.30 Uhr ist der Aussendungsgottesdienst in der Kirche in </w:t>
      </w:r>
      <w:proofErr w:type="spellStart"/>
      <w:r>
        <w:t>Warbeyen</w:t>
      </w:r>
      <w:proofErr w:type="spellEnd"/>
      <w:r>
        <w:t>. Dort ziehen die Gruppen am 8.1. los.</w:t>
      </w:r>
    </w:p>
    <w:p w14:paraId="375177C4" w14:textId="77777777" w:rsidR="00DD5A87" w:rsidRDefault="00DD5A87" w:rsidP="00DD5A87">
      <w:pPr>
        <w:widowControl w:val="0"/>
      </w:pPr>
      <w:r w:rsidRPr="007652B9">
        <w:rPr>
          <w:b/>
          <w:bCs/>
        </w:rPr>
        <w:t>Am 8.1.</w:t>
      </w:r>
      <w:r>
        <w:t xml:space="preserve"> ist die Aussendung der Sternsinger um 10 Uhr in </w:t>
      </w:r>
      <w:proofErr w:type="spellStart"/>
      <w:r>
        <w:t>Keeken</w:t>
      </w:r>
      <w:proofErr w:type="spellEnd"/>
      <w:r>
        <w:t xml:space="preserve"> und um 14 Uhr in </w:t>
      </w:r>
      <w:proofErr w:type="spellStart"/>
      <w:r>
        <w:t>Bimmen</w:t>
      </w:r>
      <w:proofErr w:type="spellEnd"/>
      <w:r>
        <w:t xml:space="preserve">. Die Kindergruppen ziehen an diesem Tag in </w:t>
      </w:r>
      <w:proofErr w:type="spellStart"/>
      <w:r>
        <w:t>Warbeyen</w:t>
      </w:r>
      <w:proofErr w:type="spellEnd"/>
      <w:r>
        <w:t xml:space="preserve">, </w:t>
      </w:r>
      <w:proofErr w:type="spellStart"/>
      <w:r>
        <w:t>Keeken</w:t>
      </w:r>
      <w:proofErr w:type="spellEnd"/>
      <w:r>
        <w:t xml:space="preserve"> und </w:t>
      </w:r>
      <w:proofErr w:type="spellStart"/>
      <w:r>
        <w:t>Bimmen</w:t>
      </w:r>
      <w:proofErr w:type="spellEnd"/>
      <w:r>
        <w:t>.</w:t>
      </w:r>
    </w:p>
    <w:p w14:paraId="4B6C71F2" w14:textId="77777777" w:rsidR="00DD5A87" w:rsidRDefault="00DD5A87" w:rsidP="00DD5A87">
      <w:pPr>
        <w:widowControl w:val="0"/>
      </w:pPr>
      <w:r>
        <w:t xml:space="preserve">In </w:t>
      </w:r>
      <w:proofErr w:type="spellStart"/>
      <w:r w:rsidRPr="007652B9">
        <w:t>Düffelward</w:t>
      </w:r>
      <w:proofErr w:type="spellEnd"/>
      <w:r w:rsidRPr="007652B9">
        <w:t xml:space="preserve"> </w:t>
      </w:r>
      <w:r>
        <w:t xml:space="preserve">werden die Segensschilder vom Gemeindeausschuss verteilt. </w:t>
      </w:r>
    </w:p>
    <w:p w14:paraId="1A5C1F4B" w14:textId="77777777" w:rsidR="00DD5A87" w:rsidRDefault="00DD5A87" w:rsidP="00DD5A87">
      <w:pPr>
        <w:widowControl w:val="0"/>
      </w:pPr>
    </w:p>
    <w:p w14:paraId="5B293392" w14:textId="77777777" w:rsidR="00DD5A87" w:rsidRDefault="00DD5A87" w:rsidP="00DD5A87">
      <w:pPr>
        <w:widowControl w:val="0"/>
      </w:pPr>
      <w:r>
        <w:t>Ansprechpersonen für die Sternsingeraktionen sind</w:t>
      </w:r>
    </w:p>
    <w:p w14:paraId="56AC5223" w14:textId="77777777" w:rsidR="00DD5A87" w:rsidRDefault="00DD5A87" w:rsidP="00DD5A87">
      <w:pPr>
        <w:widowControl w:val="0"/>
      </w:pPr>
      <w:r>
        <w:t xml:space="preserve">in </w:t>
      </w:r>
      <w:r>
        <w:rPr>
          <w:b/>
          <w:bCs/>
        </w:rPr>
        <w:t>Griethausen:</w:t>
      </w:r>
      <w:r>
        <w:t xml:space="preserve"> Pastor Prießen T 0170 1526267 </w:t>
      </w:r>
    </w:p>
    <w:p w14:paraId="2BD7EA59" w14:textId="77777777" w:rsidR="00DD5A87" w:rsidRDefault="00DD5A87" w:rsidP="00DD5A87">
      <w:pPr>
        <w:widowControl w:val="0"/>
      </w:pPr>
      <w:r>
        <w:t xml:space="preserve">in </w:t>
      </w:r>
      <w:proofErr w:type="spellStart"/>
      <w:r>
        <w:rPr>
          <w:b/>
          <w:bCs/>
        </w:rPr>
        <w:t>Warbeyen</w:t>
      </w:r>
      <w:proofErr w:type="spellEnd"/>
      <w:r>
        <w:rPr>
          <w:b/>
          <w:bCs/>
        </w:rPr>
        <w:t xml:space="preserve">: </w:t>
      </w:r>
      <w:r>
        <w:t>Lea van den Busch T  0176 60842742</w:t>
      </w:r>
    </w:p>
    <w:p w14:paraId="154625D0" w14:textId="77777777" w:rsidR="00DD5A87" w:rsidRDefault="00DD5A87" w:rsidP="00DD5A87">
      <w:pPr>
        <w:widowControl w:val="0"/>
      </w:pPr>
      <w:r>
        <w:t xml:space="preserve">in </w:t>
      </w:r>
      <w:proofErr w:type="spellStart"/>
      <w:r>
        <w:rPr>
          <w:b/>
          <w:bCs/>
        </w:rPr>
        <w:t>Keeken</w:t>
      </w:r>
      <w:proofErr w:type="spellEnd"/>
      <w:r>
        <w:t>: Barbara Maaßen T. 7116765:</w:t>
      </w:r>
    </w:p>
    <w:p w14:paraId="3F2548FF" w14:textId="77777777" w:rsidR="00DD5A87" w:rsidRDefault="00DD5A87" w:rsidP="00DD5A87">
      <w:pPr>
        <w:widowControl w:val="0"/>
      </w:pPr>
      <w:r>
        <w:t xml:space="preserve">in </w:t>
      </w:r>
      <w:proofErr w:type="spellStart"/>
      <w:r>
        <w:rPr>
          <w:b/>
          <w:bCs/>
        </w:rPr>
        <w:t>Bimmen</w:t>
      </w:r>
      <w:proofErr w:type="spellEnd"/>
      <w:r>
        <w:t>: Pastor Prießen T  0170 1526267</w:t>
      </w:r>
    </w:p>
    <w:p w14:paraId="146E2D77" w14:textId="77777777" w:rsidR="00DD5A87" w:rsidRDefault="00DD5A87" w:rsidP="00DD5A87">
      <w:pPr>
        <w:widowControl w:val="0"/>
      </w:pPr>
      <w:r>
        <w:t xml:space="preserve">in </w:t>
      </w:r>
      <w:r w:rsidRPr="007652B9">
        <w:rPr>
          <w:b/>
          <w:bCs/>
        </w:rPr>
        <w:t>Rindern:</w:t>
      </w:r>
      <w:r>
        <w:t xml:space="preserve"> Kaplan Hendrix T 719130300</w:t>
      </w:r>
    </w:p>
    <w:p w14:paraId="61D2E500" w14:textId="77777777" w:rsidR="00DD5A87" w:rsidRDefault="00DD5A87" w:rsidP="00DD5A87">
      <w:pPr>
        <w:widowControl w:val="0"/>
      </w:pPr>
      <w:r>
        <w:t xml:space="preserve">in </w:t>
      </w:r>
      <w:r w:rsidRPr="007652B9">
        <w:rPr>
          <w:b/>
          <w:bCs/>
        </w:rPr>
        <w:t>Kellen:</w:t>
      </w:r>
      <w:r>
        <w:t xml:space="preserve"> Christel Winkels T 719130305</w:t>
      </w:r>
    </w:p>
    <w:p w14:paraId="72A828BC" w14:textId="77777777" w:rsidR="00DD5A87" w:rsidRDefault="00DD5A87" w:rsidP="00DD5A87">
      <w:pPr>
        <w:widowControl w:val="0"/>
      </w:pPr>
    </w:p>
    <w:p w14:paraId="382F982D" w14:textId="77777777" w:rsidR="00DD5A87" w:rsidRDefault="00DD5A87" w:rsidP="00DD5A87">
      <w:pPr>
        <w:widowControl w:val="0"/>
      </w:pPr>
      <w:r>
        <w:t>Weitere Infos entnehmen Sie bitte den ausliegenden Flyern in den Kirchen in Kellen und Rindern.</w:t>
      </w:r>
    </w:p>
    <w:p w14:paraId="14EDD523" w14:textId="77777777" w:rsidR="00DD5A87" w:rsidRDefault="00DD5A87" w:rsidP="00DD5A87">
      <w:r>
        <w:rPr>
          <w:noProof/>
        </w:rPr>
        <mc:AlternateContent>
          <mc:Choice Requires="wpg">
            <w:drawing>
              <wp:anchor distT="0" distB="0" distL="114300" distR="114300" simplePos="0" relativeHeight="251659264" behindDoc="0" locked="0" layoutInCell="1" allowOverlap="1" wp14:anchorId="03164A94" wp14:editId="0937BF59">
                <wp:simplePos x="0" y="0"/>
                <wp:positionH relativeFrom="column">
                  <wp:posOffset>2853690</wp:posOffset>
                </wp:positionH>
                <wp:positionV relativeFrom="paragraph">
                  <wp:posOffset>89535</wp:posOffset>
                </wp:positionV>
                <wp:extent cx="2771775" cy="2152015"/>
                <wp:effectExtent l="254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152015"/>
                          <a:chOff x="1135213" y="1070076"/>
                          <a:chExt cx="18043" cy="16667"/>
                        </a:xfrm>
                      </wpg:grpSpPr>
                      <pic:pic xmlns:pic="http://schemas.openxmlformats.org/drawingml/2006/picture">
                        <pic:nvPicPr>
                          <pic:cNvPr id="10" name="Picture 3" descr="Sternsinger-Gruppe 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5213" y="1070076"/>
                            <a:ext cx="18044" cy="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2" name="Text Box 4"/>
                        <wps:cNvSpPr txBox="1">
                          <a:spLocks noChangeArrowheads="1"/>
                        </wps:cNvSpPr>
                        <wps:spPr bwMode="auto">
                          <a:xfrm>
                            <a:off x="1135933" y="1084421"/>
                            <a:ext cx="15565" cy="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883D7CC" w14:textId="77777777" w:rsidR="00DD5A87" w:rsidRDefault="00DD5A87" w:rsidP="00DD5A87">
                              <w:pPr>
                                <w:widowControl w:val="0"/>
                                <w:spacing w:after="280"/>
                                <w:rPr>
                                  <w:sz w:val="12"/>
                                  <w:szCs w:val="12"/>
                                </w:rPr>
                              </w:pPr>
                              <w:r>
                                <w:rPr>
                                  <w:sz w:val="12"/>
                                  <w:szCs w:val="12"/>
                                </w:rPr>
                                <w:t xml:space="preserve">Foto: Jens </w:t>
                              </w:r>
                              <w:proofErr w:type="spellStart"/>
                              <w:r>
                                <w:rPr>
                                  <w:sz w:val="12"/>
                                  <w:szCs w:val="12"/>
                                </w:rPr>
                                <w:t>Dobbers</w:t>
                              </w:r>
                              <w:proofErr w:type="spellEnd"/>
                              <w:r>
                                <w:rPr>
                                  <w:sz w:val="12"/>
                                  <w:szCs w:val="12"/>
                                </w:rPr>
                                <w:t xml:space="preserve"> / Kindermissionswerk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64A94" id="Group 2" o:spid="_x0000_s1026" style="position:absolute;margin-left:224.7pt;margin-top:7.05pt;width:218.25pt;height:169.45pt;z-index:251659264" coordorigin="11352,10700" coordsize="18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ternsinger-Gruppe Illustration" style="position:absolute;left:11352;top:10700;width:18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" insetpen="t">
                  <v:imagedata r:id="rId15" o:title="Sternsinger-Gruppe Illustration"/>
                </v:shape>
                <v:shapetype id="_x0000_t202" coordsize="21600,21600" o:spt="202" path="m,l,21600r21600,l21600,xe">
                  <v:stroke joinstyle="miter"/>
                  <v:path gradientshapeok="t" o:connecttype="rect"/>
                </v:shapetype>
                <v:shape id="Text Box 4" o:spid="_x0000_s1028" type="#_x0000_t202" style="position:absolute;left:11359;top:10844;width:15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" filled="f" stroked="f" insetpen="t">
                  <v:textbox>
                    <w:txbxContent>
                      <w:p w14:paraId="5883D7CC" w14:textId="77777777" w:rsidR="00DD5A87" w:rsidRDefault="00DD5A87" w:rsidP="00DD5A87">
                        <w:pPr>
                          <w:widowControl w:val="0"/>
                          <w:spacing w:after="280"/>
                          <w:rPr>
                            <w:sz w:val="12"/>
                            <w:szCs w:val="12"/>
                          </w:rPr>
                        </w:pPr>
                        <w:r>
                          <w:rPr>
                            <w:sz w:val="12"/>
                            <w:szCs w:val="12"/>
                          </w:rPr>
                          <w:t xml:space="preserve">Foto: Jens </w:t>
                        </w:r>
                        <w:proofErr w:type="spellStart"/>
                        <w:r>
                          <w:rPr>
                            <w:sz w:val="12"/>
                            <w:szCs w:val="12"/>
                          </w:rPr>
                          <w:t>Dobbers</w:t>
                        </w:r>
                        <w:proofErr w:type="spellEnd"/>
                        <w:r>
                          <w:rPr>
                            <w:sz w:val="12"/>
                            <w:szCs w:val="12"/>
                          </w:rPr>
                          <w:t xml:space="preserve"> / Kindermissionswerk </w:t>
                        </w:r>
                      </w:p>
                    </w:txbxContent>
                  </v:textbox>
                </v:shape>
              </v:group>
            </w:pict>
          </mc:Fallback>
        </mc:AlternateContent>
      </w:r>
    </w:p>
    <w:p w14:paraId="081C2CB4" w14:textId="77777777" w:rsidR="00DD5A87" w:rsidRDefault="00DD5A87" w:rsidP="00B24F5E">
      <w:pPr>
        <w:rPr>
          <w:sz w:val="22"/>
          <w:szCs w:val="22"/>
        </w:rPr>
      </w:pPr>
    </w:p>
    <w:p w14:paraId="5FE28BD3" w14:textId="21F54531" w:rsidR="00EA0AB6" w:rsidRPr="005029F0" w:rsidRDefault="00912D86" w:rsidP="007568BC">
      <w:pPr>
        <w:pBdr>
          <w:bottom w:val="single" w:sz="12" w:space="1" w:color="auto"/>
        </w:pBdr>
        <w:jc w:val="both"/>
        <w:rPr>
          <w:rFonts w:ascii="Arial Narrow" w:hAnsi="Arial Narrow"/>
          <w:b/>
          <w:bCs/>
          <w:noProof/>
          <w:color w:val="333333"/>
          <w:sz w:val="22"/>
          <w:szCs w:val="22"/>
          <w:lang w:bidi="he-IL"/>
        </w:rPr>
      </w:pPr>
      <w:r w:rsidRPr="005029F0">
        <w:rPr>
          <w:rFonts w:ascii="Arial Narrow" w:hAnsi="Arial Narrow"/>
          <w:noProof/>
          <w:sz w:val="22"/>
          <w:szCs w:val="22"/>
        </w:rPr>
        <w:lastRenderedPageBreak/>
        <w:drawing>
          <wp:inline distT="0" distB="0" distL="0" distR="0" wp14:anchorId="7FCD7870" wp14:editId="7B3B4359">
            <wp:extent cx="2162175" cy="4601210"/>
            <wp:effectExtent l="0" t="0" r="9525" b="8890"/>
            <wp:docPr id="7" name="Grafik 7" descr="Ein Bild, das Text,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Pflanz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971" cy="4609288"/>
                    </a:xfrm>
                    <a:prstGeom prst="rect">
                      <a:avLst/>
                    </a:prstGeom>
                  </pic:spPr>
                </pic:pic>
              </a:graphicData>
            </a:graphic>
          </wp:inline>
        </w:drawing>
      </w:r>
      <w:r w:rsidRPr="005029F0">
        <w:rPr>
          <w:rFonts w:ascii="Arial Narrow" w:hAnsi="Arial Narrow"/>
          <w:b/>
          <w:bCs/>
          <w:noProof/>
          <w:color w:val="333333"/>
          <w:sz w:val="22"/>
          <w:szCs w:val="22"/>
          <w:lang w:bidi="he-IL"/>
        </w:rPr>
        <w:drawing>
          <wp:inline distT="0" distB="0" distL="0" distR="0" wp14:anchorId="0CC379C6" wp14:editId="39B4161A">
            <wp:extent cx="2247900" cy="4601210"/>
            <wp:effectExtent l="0" t="0" r="0" b="889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1320" cy="4608210"/>
                    </a:xfrm>
                    <a:prstGeom prst="rect">
                      <a:avLst/>
                    </a:prstGeom>
                  </pic:spPr>
                </pic:pic>
              </a:graphicData>
            </a:graphic>
          </wp:inline>
        </w:drawing>
      </w:r>
    </w:p>
    <w:p w14:paraId="3874A9F1" w14:textId="6EA8496E" w:rsidR="00912D86" w:rsidRPr="005029F0" w:rsidRDefault="00912D86" w:rsidP="00912D86">
      <w:pPr>
        <w:rPr>
          <w:rFonts w:ascii="Arial Narrow" w:hAnsi="Arial Narrow"/>
          <w:b/>
          <w:bCs/>
          <w:noProof/>
          <w:color w:val="333333"/>
          <w:sz w:val="22"/>
          <w:szCs w:val="22"/>
          <w:lang w:bidi="he-IL"/>
        </w:rPr>
      </w:pPr>
    </w:p>
    <w:p w14:paraId="4915FAB8" w14:textId="160659D5" w:rsidR="00912D86" w:rsidRPr="005029F0" w:rsidRDefault="0037343E" w:rsidP="00912D86">
      <w:pPr>
        <w:rPr>
          <w:rFonts w:ascii="Arial Narrow" w:hAnsi="Arial Narrow"/>
          <w:b/>
          <w:bCs/>
          <w:noProof/>
          <w:color w:val="333333"/>
          <w:sz w:val="22"/>
          <w:szCs w:val="22"/>
          <w:lang w:bidi="he-IL"/>
        </w:rPr>
      </w:pPr>
      <w:r>
        <w:rPr>
          <w:rFonts w:ascii="Arial Narrow" w:hAnsi="Arial Narrow"/>
          <w:b/>
          <w:bCs/>
          <w:noProof/>
          <w:color w:val="333333"/>
          <w:sz w:val="22"/>
          <w:szCs w:val="22"/>
          <w:lang w:bidi="he-IL"/>
        </w:rPr>
        <w:drawing>
          <wp:inline distT="0" distB="0" distL="0" distR="0" wp14:anchorId="0B9F475A" wp14:editId="3A2B11E7">
            <wp:extent cx="4627245" cy="219075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245" cy="2190750"/>
                    </a:xfrm>
                    <a:prstGeom prst="rect">
                      <a:avLst/>
                    </a:prstGeom>
                    <a:noFill/>
                  </pic:spPr>
                </pic:pic>
              </a:graphicData>
            </a:graphic>
          </wp:inline>
        </w:drawing>
      </w:r>
    </w:p>
    <w:p w14:paraId="1BA8C620" w14:textId="30028DEC" w:rsidR="00912D86" w:rsidRPr="00912D86" w:rsidRDefault="00912D86" w:rsidP="00912D86">
      <w:pPr>
        <w:rPr>
          <w:rFonts w:ascii="Arial Narrow" w:hAnsi="Arial Narrow"/>
          <w:sz w:val="22"/>
          <w:szCs w:val="22"/>
          <w:lang w:bidi="he-IL"/>
        </w:rPr>
      </w:pPr>
    </w:p>
    <w:sectPr w:rsidR="00912D86" w:rsidRPr="00912D86" w:rsidSect="009E760F">
      <w:headerReference w:type="first" r:id="rId19"/>
      <w:pgSz w:w="8420" w:h="11907" w:orient="landscape" w:code="9"/>
      <w:pgMar w:top="284" w:right="567" w:bottom="170" w:left="567" w:header="794" w:footer="0" w:gutter="0"/>
      <w:cols w:space="709"/>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8A2DE" w14:textId="77777777" w:rsidR="008C1832" w:rsidRDefault="008C1832">
      <w:r>
        <w:separator/>
      </w:r>
    </w:p>
  </w:endnote>
  <w:endnote w:type="continuationSeparator" w:id="0">
    <w:p w14:paraId="6F625DA3" w14:textId="77777777" w:rsidR="008C1832" w:rsidRDefault="008C1832">
      <w:r>
        <w:continuationSeparator/>
      </w:r>
    </w:p>
  </w:endnote>
  <w:endnote w:type="continuationNotice" w:id="1">
    <w:p w14:paraId="77524C08" w14:textId="77777777" w:rsidR="008C1832" w:rsidRDefault="008C1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tillium Web">
    <w:charset w:val="00"/>
    <w:family w:val="auto"/>
    <w:pitch w:val="variable"/>
    <w:sig w:usb0="00000007" w:usb1="00000001" w:usb2="00000000" w:usb3="00000000" w:csb0="00000093" w:csb1="00000000"/>
  </w:font>
  <w:font w:name="MrEavesXLModNarOT">
    <w:altName w:val="Calibri"/>
    <w:panose1 w:val="00000000000000000000"/>
    <w:charset w:val="00"/>
    <w:family w:val="swiss"/>
    <w:notTrueType/>
    <w:pitch w:val="default"/>
    <w:sig w:usb0="00000003" w:usb1="00000000" w:usb2="00000000" w:usb3="00000000" w:csb0="00000001" w:csb1="00000000"/>
  </w:font>
  <w:font w:name="Arial Narrow,Arial">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E6AC1" w14:textId="77777777" w:rsidR="008C1832" w:rsidRDefault="008C1832">
      <w:r>
        <w:separator/>
      </w:r>
    </w:p>
  </w:footnote>
  <w:footnote w:type="continuationSeparator" w:id="0">
    <w:p w14:paraId="6D8B0210" w14:textId="77777777" w:rsidR="008C1832" w:rsidRDefault="008C1832">
      <w:r>
        <w:continuationSeparator/>
      </w:r>
    </w:p>
  </w:footnote>
  <w:footnote w:type="continuationNotice" w:id="1">
    <w:p w14:paraId="57D2BD82" w14:textId="77777777" w:rsidR="008C1832" w:rsidRDefault="008C1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A1E5" w14:textId="26717C71" w:rsidR="00661ECB" w:rsidRPr="00661ECB" w:rsidRDefault="00661ECB" w:rsidP="00661ECB">
    <w:pPr>
      <w:widowControl w:val="0"/>
      <w:rPr>
        <w:rFonts w:ascii="Segoe Print" w:hAnsi="Segoe Print"/>
        <w:b/>
        <w:bCs/>
        <w:color w:val="000000"/>
        <w:kern w:val="28"/>
        <w:sz w:val="48"/>
        <w:szCs w:val="48"/>
        <w:lang w:bidi="he-IL"/>
        <w14:cntxtAlts/>
      </w:rPr>
    </w:pPr>
    <w:r>
      <w:rPr>
        <w:rFonts w:ascii="Franklin Gothic Book" w:hAnsi="Franklin Gothic Book"/>
        <w:b/>
        <w:bCs/>
        <w:noProof/>
        <w:color w:val="000000"/>
        <w:kern w:val="28"/>
        <w:sz w:val="28"/>
        <w:szCs w:val="28"/>
        <w:lang w:bidi="he-IL"/>
        <w14:cntxtAlts/>
      </w:rPr>
      <w:drawing>
        <wp:anchor distT="0" distB="0" distL="114300" distR="114300" simplePos="0" relativeHeight="251660288" behindDoc="1" locked="0" layoutInCell="1" allowOverlap="1" wp14:anchorId="52063B80" wp14:editId="5379AEC4">
          <wp:simplePos x="0" y="0"/>
          <wp:positionH relativeFrom="margin">
            <wp:align>right</wp:align>
          </wp:positionH>
          <wp:positionV relativeFrom="paragraph">
            <wp:posOffset>-399415</wp:posOffset>
          </wp:positionV>
          <wp:extent cx="1438910" cy="1383665"/>
          <wp:effectExtent l="0" t="0" r="889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1383665"/>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b/>
        <w:bCs/>
        <w:color w:val="000000"/>
        <w:kern w:val="28"/>
        <w:sz w:val="48"/>
        <w:szCs w:val="48"/>
        <w:lang w:bidi="he-IL"/>
        <w14:cntxtAlts/>
      </w:rPr>
      <w:t>W</w:t>
    </w:r>
    <w:r w:rsidRPr="00661ECB">
      <w:rPr>
        <w:rFonts w:ascii="Segoe Print" w:hAnsi="Segoe Print"/>
        <w:b/>
        <w:bCs/>
        <w:color w:val="000000"/>
        <w:kern w:val="28"/>
        <w:sz w:val="48"/>
        <w:szCs w:val="48"/>
        <w:lang w:bidi="he-IL"/>
        <w14:cntxtAlts/>
      </w:rPr>
      <w:t>illibrord - aktuell</w:t>
    </w:r>
  </w:p>
  <w:p w14:paraId="3ABA12AD" w14:textId="7DB834A7" w:rsidR="00661ECB" w:rsidRPr="00661ECB" w:rsidRDefault="002D4317" w:rsidP="00DB1DD9">
    <w:pPr>
      <w:widowControl w:val="0"/>
      <w:rPr>
        <w:rFonts w:ascii="Franklin Gothic Book" w:hAnsi="Franklin Gothic Book"/>
        <w:b/>
        <w:bCs/>
        <w:color w:val="000000"/>
        <w:kern w:val="28"/>
        <w:sz w:val="28"/>
        <w:szCs w:val="28"/>
        <w:lang w:bidi="he-IL"/>
        <w14:cntxtAlts/>
      </w:rPr>
    </w:pPr>
    <w:r>
      <w:rPr>
        <w:rFonts w:ascii="Franklin Gothic Book" w:hAnsi="Franklin Gothic Book"/>
        <w:b/>
        <w:bCs/>
        <w:color w:val="000000"/>
        <w:kern w:val="28"/>
        <w:sz w:val="28"/>
        <w:szCs w:val="28"/>
        <w:lang w:bidi="he-IL"/>
        <w14:cntxtAlts/>
      </w:rPr>
      <w:t>Dritter Advent</w:t>
    </w:r>
  </w:p>
  <w:p w14:paraId="0F6B3DEC" w14:textId="77777777" w:rsidR="00661ECB" w:rsidRPr="00661ECB" w:rsidRDefault="00661ECB" w:rsidP="00661ECB">
    <w:pPr>
      <w:widowControl w:val="0"/>
      <w:jc w:val="right"/>
      <w:rPr>
        <w:rFonts w:ascii="Segoe UI" w:hAnsi="Segoe UI" w:cs="Segoe UI"/>
        <w:b/>
        <w:bCs/>
        <w:color w:val="000000"/>
        <w:kern w:val="28"/>
        <w:sz w:val="8"/>
        <w:szCs w:val="8"/>
        <w:lang w:bidi="he-IL"/>
        <w14:cntxtAlts/>
      </w:rPr>
    </w:pPr>
    <w:r w:rsidRPr="00661ECB">
      <w:rPr>
        <w:rFonts w:ascii="Segoe UI" w:hAnsi="Segoe UI" w:cs="Segoe UI"/>
        <w:b/>
        <w:bCs/>
        <w:color w:val="000000"/>
        <w:kern w:val="28"/>
        <w:sz w:val="8"/>
        <w:szCs w:val="8"/>
        <w:lang w:bidi="he-IL"/>
        <w14:cntxtAlts/>
      </w:rPr>
      <w:t> </w:t>
    </w:r>
  </w:p>
  <w:p w14:paraId="2033320C" w14:textId="23658D31" w:rsidR="00661ECB" w:rsidRPr="00661ECB" w:rsidRDefault="002D4317" w:rsidP="00661ECB">
    <w:pPr>
      <w:widowControl w:val="0"/>
      <w:rPr>
        <w:rFonts w:ascii="Franklin Gothic Book" w:hAnsi="Franklin Gothic Book"/>
        <w:color w:val="000000"/>
        <w:kern w:val="28"/>
        <w:lang w:bidi="he-IL"/>
        <w14:cntxtAlts/>
      </w:rPr>
    </w:pPr>
    <w:r>
      <w:rPr>
        <w:rFonts w:ascii="Franklin Gothic Book" w:hAnsi="Franklin Gothic Book"/>
        <w:color w:val="000000"/>
        <w:kern w:val="28"/>
        <w:lang w:bidi="he-IL"/>
        <w14:cntxtAlts/>
      </w:rPr>
      <w:t>10.12.2022</w:t>
    </w:r>
    <w:r w:rsidR="003032CB">
      <w:rPr>
        <w:rFonts w:ascii="Franklin Gothic Book" w:hAnsi="Franklin Gothic Book"/>
        <w:color w:val="000000"/>
        <w:kern w:val="28"/>
        <w:lang w:bidi="he-IL"/>
        <w14:cntxtAlts/>
      </w:rPr>
      <w:t xml:space="preserve">– </w:t>
    </w:r>
    <w:r>
      <w:rPr>
        <w:rFonts w:ascii="Franklin Gothic Book" w:hAnsi="Franklin Gothic Book"/>
        <w:color w:val="000000"/>
        <w:kern w:val="28"/>
        <w:lang w:bidi="he-IL"/>
        <w14:cntxtAlts/>
      </w:rPr>
      <w:t>18.12.2022</w:t>
    </w:r>
  </w:p>
  <w:p w14:paraId="6C996084" w14:textId="77777777" w:rsidR="00870AD8" w:rsidRDefault="00870AD8" w:rsidP="00020908">
    <w:pPr>
      <w:tabs>
        <w:tab w:val="left" w:pos="7668"/>
      </w:tabs>
      <w:rPr>
        <w:rFonts w:ascii="Arial Narrow" w:hAnsi="Arial Narrow"/>
        <w:b/>
        <w:sz w:val="10"/>
      </w:rPr>
    </w:pPr>
  </w:p>
  <w:tbl>
    <w:tblPr>
      <w:tblStyle w:val="Tabellenraster"/>
      <w:tblW w:w="6663" w:type="dxa"/>
      <w:tblInd w:w="-5" w:type="dxa"/>
      <w:tblLook w:val="04A0" w:firstRow="1" w:lastRow="0" w:firstColumn="1" w:lastColumn="0" w:noHBand="0" w:noVBand="1"/>
    </w:tblPr>
    <w:tblGrid>
      <w:gridCol w:w="6663"/>
    </w:tblGrid>
    <w:tr w:rsidR="00661ECB" w:rsidRPr="00661ECB" w14:paraId="6E384993" w14:textId="77777777" w:rsidTr="009C588A">
      <w:trPr>
        <w:trHeight w:val="1622"/>
      </w:trPr>
      <w:tc>
        <w:tcPr>
          <w:tcW w:w="6663" w:type="dxa"/>
        </w:tcPr>
        <w:p w14:paraId="364A5839" w14:textId="77777777" w:rsidR="00661ECB" w:rsidRPr="00661ECB" w:rsidRDefault="00661ECB" w:rsidP="00661ECB">
          <w:pPr>
            <w:tabs>
              <w:tab w:val="left" w:pos="7668"/>
            </w:tabs>
            <w:rPr>
              <w:rFonts w:ascii="Arial Narrow" w:eastAsia="Arial Narrow" w:hAnsi="Arial Narrow" w:cs="Arial Narrow"/>
              <w:color w:val="000000"/>
              <w:kern w:val="28"/>
              <w:sz w:val="20"/>
              <w:szCs w:val="20"/>
              <w14:ligatures w14:val="standard"/>
              <w14:cntxtAlts/>
            </w:rPr>
          </w:pPr>
          <w:r w:rsidRPr="00661ECB">
            <w:rPr>
              <w:rFonts w:ascii="Arial Narrow" w:eastAsia="Arial Narrow" w:hAnsi="Arial Narrow" w:cs="Arial Narrow"/>
              <w:b/>
              <w:bCs/>
              <w:color w:val="000000"/>
              <w:kern w:val="28"/>
              <w:sz w:val="20"/>
              <w:szCs w:val="20"/>
              <w14:ligatures w14:val="standard"/>
              <w14:cntxtAlts/>
            </w:rPr>
            <w:t>Pfarrbüro Kellen</w:t>
          </w:r>
          <w:r w:rsidRPr="00661ECB">
            <w:rPr>
              <w:rFonts w:ascii="Arial Narrow" w:eastAsia="Arial Narrow" w:hAnsi="Arial Narrow" w:cs="Arial Narrow"/>
              <w:color w:val="000000"/>
              <w:kern w:val="28"/>
              <w:sz w:val="20"/>
              <w:szCs w:val="20"/>
              <w14:ligatures w14:val="standard"/>
              <w14:cntxtAlts/>
            </w:rPr>
            <w:t xml:space="preserve">: </w:t>
          </w:r>
          <w:proofErr w:type="spellStart"/>
          <w:r w:rsidRPr="00661ECB">
            <w:rPr>
              <w:rFonts w:ascii="Arial Narrow" w:eastAsia="Arial Narrow" w:hAnsi="Arial Narrow" w:cs="Arial Narrow"/>
              <w:color w:val="000000"/>
              <w:kern w:val="28"/>
              <w:sz w:val="20"/>
              <w:szCs w:val="20"/>
              <w14:ligatures w14:val="standard"/>
              <w14:cntxtAlts/>
            </w:rPr>
            <w:t>Willibrordstr</w:t>
          </w:r>
          <w:proofErr w:type="spellEnd"/>
          <w:r w:rsidRPr="00661ECB">
            <w:rPr>
              <w:rFonts w:ascii="Arial Narrow" w:eastAsia="Arial Narrow" w:hAnsi="Arial Narrow" w:cs="Arial Narrow"/>
              <w:color w:val="000000"/>
              <w:kern w:val="28"/>
              <w:sz w:val="20"/>
              <w:szCs w:val="20"/>
              <w14:ligatures w14:val="standard"/>
              <w14:cntxtAlts/>
            </w:rPr>
            <w:t xml:space="preserve">. 21, 47533 Kleve </w:t>
          </w:r>
          <w:r w:rsidRPr="00661ECB">
            <w:rPr>
              <w:rFonts w:ascii="Arial Narrow" w:hAnsi="Arial Narrow"/>
              <w:color w:val="000000"/>
              <w:kern w:val="28"/>
              <w:sz w:val="20"/>
              <w:szCs w:val="20"/>
              <w14:ligatures w14:val="standard"/>
              <w14:cntxtAlts/>
            </w:rPr>
            <w:sym w:font="Wingdings" w:char="F09F"/>
          </w:r>
          <w:r w:rsidRPr="00661ECB">
            <w:rPr>
              <w:rFonts w:ascii="Arial Narrow" w:eastAsia="Arial Narrow" w:hAnsi="Arial Narrow" w:cs="Arial Narrow"/>
              <w:color w:val="000000"/>
              <w:kern w:val="28"/>
              <w:sz w:val="20"/>
              <w:szCs w:val="20"/>
              <w14:ligatures w14:val="standard"/>
              <w14:cntxtAlts/>
            </w:rPr>
            <w:t xml:space="preserve"> Tel 02821 719130-100 </w:t>
          </w:r>
        </w:p>
        <w:p w14:paraId="5D275880" w14:textId="77777777" w:rsidR="00661ECB" w:rsidRPr="00661ECB" w:rsidRDefault="00661ECB" w:rsidP="00661ECB">
          <w:pPr>
            <w:tabs>
              <w:tab w:val="left" w:pos="7668"/>
            </w:tabs>
            <w:rPr>
              <w:rFonts w:ascii="Arial Narrow" w:eastAsia="Arial Narrow" w:hAnsi="Arial Narrow" w:cs="Arial Narrow"/>
              <w:color w:val="000000"/>
              <w:kern w:val="28"/>
              <w:sz w:val="14"/>
              <w:szCs w:val="14"/>
              <w14:ligatures w14:val="standard"/>
              <w14:cntxtAlts/>
            </w:rPr>
          </w:pPr>
          <w:r w:rsidRPr="00661ECB">
            <w:rPr>
              <w:rFonts w:ascii="Arial Narrow" w:eastAsia="Arial Narrow" w:hAnsi="Arial Narrow" w:cs="Arial Narrow"/>
              <w:color w:val="000000"/>
              <w:kern w:val="28"/>
              <w:sz w:val="14"/>
              <w:szCs w:val="14"/>
              <w14:ligatures w14:val="standard"/>
              <w14:cntxtAlts/>
            </w:rPr>
            <w:t>(Öffnungszeiten: montags + freitags: 9.00 bis 12.00 Uhr; mittwochs  und donnerstags: 15.00 bis 17.00 Uhr)</w:t>
          </w:r>
        </w:p>
        <w:p w14:paraId="497AFF84" w14:textId="77777777" w:rsidR="00661ECB" w:rsidRPr="00661ECB" w:rsidRDefault="00661ECB" w:rsidP="00661ECB">
          <w:pPr>
            <w:tabs>
              <w:tab w:val="left" w:pos="7668"/>
            </w:tabs>
            <w:rPr>
              <w:rFonts w:ascii="Arial Narrow" w:eastAsia="Arial Narrow" w:hAnsi="Arial Narrow" w:cs="Arial Narrow"/>
              <w:color w:val="000000"/>
              <w:kern w:val="28"/>
              <w:sz w:val="20"/>
              <w:szCs w:val="20"/>
              <w14:ligatures w14:val="standard"/>
              <w14:cntxtAlts/>
            </w:rPr>
          </w:pPr>
          <w:r w:rsidRPr="00661ECB">
            <w:rPr>
              <w:rFonts w:ascii="Arial Narrow" w:eastAsia="Arial Narrow" w:hAnsi="Arial Narrow" w:cs="Arial Narrow"/>
              <w:b/>
              <w:bCs/>
              <w:color w:val="000000"/>
              <w:kern w:val="28"/>
              <w:sz w:val="20"/>
              <w:szCs w:val="20"/>
              <w14:ligatures w14:val="standard"/>
              <w14:cntxtAlts/>
            </w:rPr>
            <w:t>Pfarrbüro Rindern</w:t>
          </w:r>
          <w:r w:rsidRPr="00661ECB">
            <w:rPr>
              <w:rFonts w:ascii="Arial Narrow" w:eastAsia="Arial Narrow" w:hAnsi="Arial Narrow" w:cs="Arial Narrow"/>
              <w:color w:val="000000"/>
              <w:kern w:val="28"/>
              <w:sz w:val="20"/>
              <w:szCs w:val="20"/>
              <w14:ligatures w14:val="standard"/>
              <w14:cntxtAlts/>
            </w:rPr>
            <w:t xml:space="preserve">: Hohe Str. 105, 47533 Kleve </w:t>
          </w:r>
          <w:r w:rsidRPr="00661ECB">
            <w:rPr>
              <w:rFonts w:ascii="Arial Narrow" w:hAnsi="Arial Narrow"/>
              <w:color w:val="000000"/>
              <w:kern w:val="28"/>
              <w:sz w:val="20"/>
              <w:szCs w:val="20"/>
              <w14:ligatures w14:val="standard"/>
              <w14:cntxtAlts/>
            </w:rPr>
            <w:sym w:font="Wingdings" w:char="F09F"/>
          </w:r>
          <w:r w:rsidRPr="00661ECB">
            <w:rPr>
              <w:rFonts w:ascii="Arial Narrow" w:eastAsia="Arial Narrow" w:hAnsi="Arial Narrow" w:cs="Arial Narrow"/>
              <w:color w:val="000000"/>
              <w:kern w:val="28"/>
              <w:sz w:val="20"/>
              <w:szCs w:val="20"/>
              <w14:ligatures w14:val="standard"/>
              <w14:cntxtAlts/>
            </w:rPr>
            <w:t xml:space="preserve"> Tel 02821 719130-200 </w:t>
          </w:r>
        </w:p>
        <w:p w14:paraId="0EA93CB4" w14:textId="77777777" w:rsidR="00661ECB" w:rsidRPr="00661ECB" w:rsidRDefault="00661ECB" w:rsidP="00661ECB">
          <w:pPr>
            <w:tabs>
              <w:tab w:val="left" w:pos="7668"/>
            </w:tabs>
            <w:rPr>
              <w:rFonts w:ascii="Arial Narrow" w:eastAsia="Arial Narrow" w:hAnsi="Arial Narrow" w:cs="Arial Narrow"/>
              <w:color w:val="000000"/>
              <w:kern w:val="28"/>
              <w:sz w:val="14"/>
              <w:szCs w:val="14"/>
              <w14:ligatures w14:val="standard"/>
              <w14:cntxtAlts/>
            </w:rPr>
          </w:pPr>
          <w:r w:rsidRPr="00661ECB">
            <w:rPr>
              <w:rFonts w:ascii="Arial Narrow" w:eastAsia="Arial Narrow" w:hAnsi="Arial Narrow" w:cs="Arial Narrow"/>
              <w:color w:val="000000"/>
              <w:kern w:val="28"/>
              <w:sz w:val="14"/>
              <w:szCs w:val="14"/>
              <w14:ligatures w14:val="standard"/>
              <w14:cntxtAlts/>
            </w:rPr>
            <w:t>(Öffnungszeiten: dienstags: 15.00 bis 17.00 Uhr)</w:t>
          </w:r>
        </w:p>
        <w:p w14:paraId="0D8A7F63" w14:textId="77777777" w:rsidR="00661ECB" w:rsidRPr="00661ECB" w:rsidRDefault="00661ECB" w:rsidP="00661ECB">
          <w:pPr>
            <w:tabs>
              <w:tab w:val="left" w:pos="7668"/>
            </w:tabs>
            <w:rPr>
              <w:rFonts w:ascii="Arial Narrow" w:eastAsia="Arial Narrow" w:hAnsi="Arial Narrow" w:cs="Arial Narrow"/>
              <w:color w:val="000000"/>
              <w:kern w:val="28"/>
              <w:sz w:val="20"/>
              <w:szCs w:val="20"/>
              <w14:ligatures w14:val="standard"/>
              <w14:cntxtAlts/>
            </w:rPr>
          </w:pPr>
          <w:r w:rsidRPr="00661ECB">
            <w:rPr>
              <w:rFonts w:ascii="Arial Narrow" w:eastAsia="Arial Narrow" w:hAnsi="Arial Narrow" w:cs="Arial Narrow"/>
              <w:color w:val="000000"/>
              <w:kern w:val="28"/>
              <w:sz w:val="20"/>
              <w:szCs w:val="20"/>
              <w14:ligatures w14:val="standard"/>
              <w14:cntxtAlts/>
            </w:rPr>
            <w:t>Mail: willibrord-kleve@bistum-muenster.de   |   Internet: www.st-willibrord-kleve.de</w:t>
          </w:r>
        </w:p>
        <w:p w14:paraId="1545C312" w14:textId="11B48A19" w:rsidR="00661ECB" w:rsidRPr="00661ECB" w:rsidRDefault="00661ECB" w:rsidP="00661ECB">
          <w:pPr>
            <w:tabs>
              <w:tab w:val="left" w:pos="7668"/>
            </w:tabs>
            <w:rPr>
              <w:rFonts w:ascii="Arial Narrow" w:eastAsia="Arial Narrow" w:hAnsi="Arial Narrow" w:cs="Arial Narrow"/>
              <w:b/>
              <w:color w:val="000000"/>
              <w:kern w:val="28"/>
              <w:sz w:val="20"/>
              <w:szCs w:val="20"/>
              <w14:ligatures w14:val="standard"/>
              <w14:cntxtAlts/>
            </w:rPr>
          </w:pPr>
          <w:r w:rsidRPr="00661ECB">
            <w:rPr>
              <w:rFonts w:ascii="Arial Narrow" w:eastAsia="Arial Narrow" w:hAnsi="Arial Narrow" w:cs="Arial Narrow"/>
              <w:b/>
              <w:color w:val="000000"/>
              <w:kern w:val="28"/>
              <w:sz w:val="20"/>
              <w:szCs w:val="20"/>
              <w14:ligatures w14:val="standard"/>
              <w14:cntxtAlts/>
            </w:rPr>
            <w:t xml:space="preserve">Seelsorge-Bereitschaft in Lebensgefahr:  </w:t>
          </w:r>
          <w:r w:rsidRPr="00661ECB">
            <w:rPr>
              <w:rFonts w:ascii="Arial Narrow" w:hAnsi="Arial Narrow"/>
              <w:b/>
              <w:color w:val="000000"/>
              <w:kern w:val="28"/>
              <w:sz w:val="20"/>
              <w:szCs w:val="20"/>
              <w14:ligatures w14:val="standard"/>
              <w14:cntxtAlts/>
            </w:rPr>
            <w:sym w:font="Wingdings" w:char="F09F"/>
          </w:r>
          <w:r w:rsidRPr="00661ECB">
            <w:rPr>
              <w:rFonts w:ascii="Arial Narrow" w:eastAsia="Arial Narrow" w:hAnsi="Arial Narrow" w:cs="Arial Narrow"/>
              <w:b/>
              <w:color w:val="000000"/>
              <w:kern w:val="28"/>
              <w:sz w:val="20"/>
              <w:szCs w:val="20"/>
              <w14:ligatures w14:val="standard"/>
              <w14:cntxtAlts/>
            </w:rPr>
            <w:t xml:space="preserve"> Tel. 02821 </w:t>
          </w:r>
          <w:r w:rsidR="001049F8">
            <w:rPr>
              <w:rFonts w:ascii="Arial Narrow" w:eastAsia="Arial Narrow" w:hAnsi="Arial Narrow" w:cs="Arial Narrow"/>
              <w:b/>
              <w:color w:val="000000"/>
              <w:kern w:val="28"/>
              <w:sz w:val="20"/>
              <w:szCs w:val="20"/>
              <w14:ligatures w14:val="standard"/>
              <w14:cntxtAlts/>
            </w:rPr>
            <w:t>719130 -830</w:t>
          </w:r>
        </w:p>
        <w:p w14:paraId="420E8468" w14:textId="77777777" w:rsidR="00661ECB" w:rsidRDefault="00661ECB" w:rsidP="00661ECB">
          <w:pPr>
            <w:widowControl w:val="0"/>
            <w:rPr>
              <w:rFonts w:ascii="Arial Narrow" w:hAnsi="Arial Narrow"/>
              <w:b/>
              <w:bCs/>
              <w:color w:val="0C0C0C"/>
              <w:kern w:val="28"/>
              <w:sz w:val="16"/>
              <w:szCs w:val="16"/>
              <w14:cntxtAlts/>
            </w:rPr>
          </w:pPr>
          <w:r w:rsidRPr="00661ECB">
            <w:rPr>
              <w:rFonts w:ascii="Arial Narrow" w:hAnsi="Arial Narrow"/>
              <w:b/>
              <w:bCs/>
              <w:color w:val="000000"/>
              <w:kern w:val="28"/>
              <w:sz w:val="16"/>
              <w:szCs w:val="16"/>
              <w:u w:val="single"/>
              <w14:cntxtAlts/>
            </w:rPr>
            <w:t xml:space="preserve">Abkürzungen: </w:t>
          </w:r>
          <w:r w:rsidRPr="00661ECB">
            <w:rPr>
              <w:rFonts w:ascii="Arial Narrow" w:hAnsi="Arial Narrow"/>
              <w:b/>
              <w:bCs/>
              <w:color w:val="000000"/>
              <w:kern w:val="28"/>
              <w:sz w:val="16"/>
              <w:szCs w:val="16"/>
              <w14:cntxtAlts/>
            </w:rPr>
            <w:t>Kellen-</w:t>
          </w:r>
          <w:r w:rsidRPr="00661ECB">
            <w:rPr>
              <w:rFonts w:ascii="Arial Narrow" w:hAnsi="Arial Narrow"/>
              <w:b/>
              <w:bCs/>
              <w:color w:val="0C0C0C"/>
              <w:kern w:val="28"/>
              <w:sz w:val="16"/>
              <w:szCs w:val="16"/>
              <w14:cntxtAlts/>
            </w:rPr>
            <w:t>PK</w:t>
          </w:r>
          <w:r w:rsidRPr="00661ECB">
            <w:rPr>
              <w:rFonts w:ascii="Arial Narrow" w:hAnsi="Arial Narrow"/>
              <w:color w:val="0C0C0C"/>
              <w:kern w:val="28"/>
              <w:sz w:val="16"/>
              <w:szCs w:val="16"/>
              <w14:cntxtAlts/>
            </w:rPr>
            <w:t xml:space="preserve">=St. Willibrord-Pfarrkirche, </w:t>
          </w:r>
          <w:r w:rsidRPr="00661ECB">
            <w:rPr>
              <w:rFonts w:ascii="Arial Narrow" w:hAnsi="Arial Narrow"/>
              <w:b/>
              <w:bCs/>
              <w:color w:val="0C0C0C"/>
              <w:kern w:val="28"/>
              <w:sz w:val="16"/>
              <w:szCs w:val="16"/>
              <w14:cntxtAlts/>
            </w:rPr>
            <w:t>Kellen-AK</w:t>
          </w:r>
          <w:r w:rsidRPr="00661ECB">
            <w:rPr>
              <w:rFonts w:ascii="Arial Narrow" w:hAnsi="Arial Narrow"/>
              <w:color w:val="0C0C0C"/>
              <w:kern w:val="28"/>
              <w:sz w:val="16"/>
              <w:szCs w:val="16"/>
              <w14:cntxtAlts/>
            </w:rPr>
            <w:t>=St. Willibrord-Alte Kirche, Pfarrhaus=</w:t>
          </w:r>
          <w:r w:rsidRPr="00661ECB">
            <w:rPr>
              <w:rFonts w:ascii="Arial Narrow" w:hAnsi="Arial Narrow"/>
              <w:b/>
              <w:bCs/>
              <w:color w:val="0C0C0C"/>
              <w:kern w:val="28"/>
              <w:sz w:val="16"/>
              <w:szCs w:val="16"/>
              <w14:cntxtAlts/>
            </w:rPr>
            <w:t>PH</w:t>
          </w:r>
          <w:r w:rsidRPr="00661ECB">
            <w:rPr>
              <w:rFonts w:ascii="Arial Narrow" w:hAnsi="Arial Narrow"/>
              <w:color w:val="0C0C0C"/>
              <w:kern w:val="28"/>
              <w:sz w:val="16"/>
              <w:szCs w:val="16"/>
              <w14:cntxtAlts/>
            </w:rPr>
            <w:t>, Pfarrheim=</w:t>
          </w:r>
          <w:proofErr w:type="spellStart"/>
          <w:r w:rsidRPr="00661ECB">
            <w:rPr>
              <w:rFonts w:ascii="Arial Narrow" w:hAnsi="Arial Narrow"/>
              <w:b/>
              <w:bCs/>
              <w:color w:val="0C0C0C"/>
              <w:kern w:val="28"/>
              <w:sz w:val="16"/>
              <w:szCs w:val="16"/>
              <w14:cntxtAlts/>
            </w:rPr>
            <w:t>PHe</w:t>
          </w:r>
          <w:proofErr w:type="spellEnd"/>
          <w:r w:rsidRPr="00661ECB">
            <w:rPr>
              <w:rFonts w:ascii="Arial Narrow" w:hAnsi="Arial Narrow"/>
              <w:color w:val="0C0C0C"/>
              <w:kern w:val="28"/>
              <w:sz w:val="16"/>
              <w:szCs w:val="16"/>
              <w14:cntxtAlts/>
            </w:rPr>
            <w:t>, Gemeindehaus=</w:t>
          </w:r>
          <w:r w:rsidRPr="00661ECB">
            <w:rPr>
              <w:rFonts w:ascii="Arial Narrow" w:hAnsi="Arial Narrow"/>
              <w:b/>
              <w:bCs/>
              <w:color w:val="0C0C0C"/>
              <w:kern w:val="28"/>
              <w:sz w:val="16"/>
              <w:szCs w:val="16"/>
              <w14:cntxtAlts/>
            </w:rPr>
            <w:t xml:space="preserve">GH, </w:t>
          </w:r>
          <w:proofErr w:type="spellStart"/>
          <w:r w:rsidRPr="00661ECB">
            <w:rPr>
              <w:rFonts w:ascii="Arial Narrow" w:hAnsi="Arial Narrow"/>
              <w:color w:val="0C0C0C"/>
              <w:kern w:val="28"/>
              <w:sz w:val="16"/>
              <w:szCs w:val="16"/>
              <w14:cntxtAlts/>
            </w:rPr>
            <w:t>Willibrordhaus</w:t>
          </w:r>
          <w:proofErr w:type="spellEnd"/>
          <w:r w:rsidRPr="00661ECB">
            <w:rPr>
              <w:rFonts w:ascii="Arial Narrow" w:hAnsi="Arial Narrow"/>
              <w:color w:val="0C0C0C"/>
              <w:kern w:val="28"/>
              <w:sz w:val="16"/>
              <w:szCs w:val="16"/>
              <w14:cntxtAlts/>
            </w:rPr>
            <w:t xml:space="preserve"> Kellen=</w:t>
          </w:r>
          <w:r w:rsidRPr="00661ECB">
            <w:rPr>
              <w:rFonts w:ascii="Arial Narrow" w:hAnsi="Arial Narrow"/>
              <w:b/>
              <w:bCs/>
              <w:color w:val="0C0C0C"/>
              <w:kern w:val="28"/>
              <w:sz w:val="16"/>
              <w:szCs w:val="16"/>
              <w14:cntxtAlts/>
            </w:rPr>
            <w:t>WH</w:t>
          </w:r>
          <w:r w:rsidRPr="00661ECB">
            <w:rPr>
              <w:rFonts w:ascii="Arial Narrow" w:hAnsi="Arial Narrow"/>
              <w:color w:val="0C0C0C"/>
              <w:kern w:val="28"/>
              <w:sz w:val="16"/>
              <w:szCs w:val="16"/>
              <w14:cntxtAlts/>
            </w:rPr>
            <w:t>, Josefshaus Griethausen=</w:t>
          </w:r>
          <w:r w:rsidRPr="00661ECB">
            <w:rPr>
              <w:rFonts w:ascii="Arial Narrow" w:hAnsi="Arial Narrow"/>
              <w:b/>
              <w:bCs/>
              <w:color w:val="0C0C0C"/>
              <w:kern w:val="28"/>
              <w:sz w:val="16"/>
              <w:szCs w:val="16"/>
              <w14:cntxtAlts/>
            </w:rPr>
            <w:t>JH</w:t>
          </w:r>
        </w:p>
        <w:p w14:paraId="2B86F751" w14:textId="6F277C5F" w:rsidR="00DB1DD9" w:rsidRDefault="00DB1DD9" w:rsidP="00661ECB">
          <w:pPr>
            <w:widowControl w:val="0"/>
            <w:rPr>
              <w:rFonts w:ascii="Arial Narrow" w:eastAsia="Arial Narrow" w:hAnsi="Arial Narrow" w:cs="Arial Narrow"/>
              <w:b/>
              <w:bCs/>
              <w:color w:val="0C0C0C"/>
              <w:kern w:val="28"/>
              <w:sz w:val="18"/>
              <w:szCs w:val="18"/>
              <w14:ligatures w14:val="standard"/>
              <w14:cntxtAlts/>
            </w:rPr>
          </w:pPr>
          <w:r w:rsidRPr="00DB1DD9">
            <w:rPr>
              <w:rFonts w:ascii="Arial Narrow" w:eastAsia="Arial Narrow" w:hAnsi="Arial Narrow" w:cs="Arial Narrow"/>
              <w:b/>
              <w:bCs/>
              <w:color w:val="0C0C0C"/>
              <w:kern w:val="28"/>
              <w:sz w:val="18"/>
              <w:szCs w:val="18"/>
              <w14:ligatures w14:val="standard"/>
              <w14:cntxtAlts/>
            </w:rPr>
            <w:t xml:space="preserve">Bankverbindung für Spenden und Zuwendungen: </w:t>
          </w:r>
          <w:r w:rsidR="006B3B44">
            <w:rPr>
              <w:rFonts w:ascii="Arial Narrow" w:eastAsia="Arial Narrow" w:hAnsi="Arial Narrow" w:cs="Arial Narrow"/>
              <w:b/>
              <w:bCs/>
              <w:color w:val="0C0C0C"/>
              <w:kern w:val="28"/>
              <w:sz w:val="18"/>
              <w:szCs w:val="18"/>
              <w14:ligatures w14:val="standard"/>
              <w14:cntxtAlts/>
            </w:rPr>
            <w:t xml:space="preserve">Kath. Kirchengemeinde . St.  Willibrord </w:t>
          </w:r>
        </w:p>
        <w:p w14:paraId="305955AB" w14:textId="48F577C8" w:rsidR="00DB1DD9" w:rsidRPr="00DB1DD9" w:rsidRDefault="00DB1DD9" w:rsidP="00DB1DD9">
          <w:pPr>
            <w:widowControl w:val="0"/>
            <w:rPr>
              <w:rFonts w:ascii="Arial Narrow" w:eastAsia="Arial Narrow" w:hAnsi="Arial Narrow" w:cs="Arial Narrow"/>
              <w:b/>
              <w:color w:val="000000"/>
              <w:kern w:val="28"/>
              <w:sz w:val="18"/>
              <w:szCs w:val="18"/>
              <w14:ligatures w14:val="standard"/>
              <w14:cntxtAlts/>
            </w:rPr>
          </w:pPr>
          <w:r w:rsidRPr="00DB1DD9">
            <w:rPr>
              <w:rFonts w:ascii="Arial Narrow" w:eastAsia="Arial Narrow" w:hAnsi="Arial Narrow" w:cs="Arial Narrow"/>
              <w:b/>
              <w:bCs/>
              <w:color w:val="0C0C0C"/>
              <w:kern w:val="28"/>
              <w:sz w:val="18"/>
              <w:szCs w:val="18"/>
              <w14:ligatures w14:val="standard"/>
              <w14:cntxtAlts/>
            </w:rPr>
            <w:t xml:space="preserve">DE31 3245 0000 0005 1128 59 </w:t>
          </w:r>
          <w:r>
            <w:rPr>
              <w:rFonts w:ascii="Arial Narrow" w:eastAsia="Arial Narrow" w:hAnsi="Arial Narrow" w:cs="Arial Narrow"/>
              <w:b/>
              <w:bCs/>
              <w:color w:val="0C0C0C"/>
              <w:kern w:val="28"/>
              <w:sz w:val="18"/>
              <w:szCs w:val="18"/>
              <w14:ligatures w14:val="standard"/>
              <w14:cntxtAlts/>
            </w:rPr>
            <w:t>b</w:t>
          </w:r>
          <w:r w:rsidRPr="00DB1DD9">
            <w:rPr>
              <w:rFonts w:ascii="Arial Narrow" w:eastAsia="Arial Narrow" w:hAnsi="Arial Narrow" w:cs="Arial Narrow"/>
              <w:b/>
              <w:bCs/>
              <w:color w:val="0C0C0C"/>
              <w:kern w:val="28"/>
              <w:sz w:val="18"/>
              <w:szCs w:val="18"/>
              <w14:ligatures w14:val="standard"/>
              <w14:cntxtAlts/>
            </w:rPr>
            <w:t>ei WELADED1KLE</w:t>
          </w:r>
        </w:p>
      </w:tc>
    </w:tr>
  </w:tbl>
  <w:p w14:paraId="71881444" w14:textId="77777777" w:rsidR="00870AD8" w:rsidRDefault="00870AD8" w:rsidP="00020908">
    <w:pPr>
      <w:tabs>
        <w:tab w:val="left" w:pos="7668"/>
      </w:tabs>
      <w:rPr>
        <w:rFonts w:ascii="Arial Narrow" w:hAnsi="Arial Narrow"/>
        <w:b/>
        <w:sz w:val="10"/>
      </w:rPr>
    </w:pPr>
  </w:p>
  <w:p w14:paraId="117B7C4A" w14:textId="46B2AC8B" w:rsidR="001F32A6" w:rsidRDefault="009E760F" w:rsidP="00424ED3">
    <w:pPr>
      <w:tabs>
        <w:tab w:val="left" w:pos="7668"/>
      </w:tabs>
      <w:rPr>
        <w:rFonts w:ascii="Arial Narrow" w:hAnsi="Arial Narrow"/>
        <w:b/>
        <w:sz w:val="10"/>
      </w:rPr>
    </w:pPr>
    <w:r>
      <w:rPr>
        <w:rFonts w:ascii="Arial Narrow" w:hAnsi="Arial Narrow"/>
        <w:b/>
        <w:noProof/>
        <w:sz w:val="10"/>
      </w:rPr>
      <mc:AlternateContent>
        <mc:Choice Requires="wps">
          <w:drawing>
            <wp:anchor distT="0" distB="0" distL="114300" distR="114300" simplePos="0" relativeHeight="251659264" behindDoc="0" locked="0" layoutInCell="1" allowOverlap="1" wp14:anchorId="6496E787" wp14:editId="778CD66B">
              <wp:simplePos x="0" y="0"/>
              <wp:positionH relativeFrom="column">
                <wp:posOffset>-1905</wp:posOffset>
              </wp:positionH>
              <wp:positionV relativeFrom="paragraph">
                <wp:posOffset>9525</wp:posOffset>
              </wp:positionV>
              <wp:extent cx="4647565" cy="0"/>
              <wp:effectExtent l="0" t="0" r="19685" b="19050"/>
              <wp:wrapNone/>
              <wp:docPr id="3" name="Gerade Verbindung 3"/>
              <wp:cNvGraphicFramePr/>
              <a:graphic xmlns:a="http://schemas.openxmlformats.org/drawingml/2006/main">
                <a:graphicData uri="http://schemas.microsoft.com/office/word/2010/wordprocessingShape">
                  <wps:wsp>
                    <wps:cNvCnPr/>
                    <wps:spPr>
                      <a:xfrm>
                        <a:off x="0" y="0"/>
                        <a:ext cx="46475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6F945" id="Gerade Verbindung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75pt" to="365.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" strokecolor="black [3213]"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FAD9A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C6820C0"/>
    <w:multiLevelType w:val="multilevel"/>
    <w:tmpl w:val="2DB03D5C"/>
    <w:lvl w:ilvl="0">
      <w:start w:val="8"/>
      <w:numFmt w:val="decimal"/>
      <w:lvlText w:val="%1"/>
      <w:lvlJc w:val="left"/>
      <w:pPr>
        <w:tabs>
          <w:tab w:val="num" w:pos="600"/>
        </w:tabs>
        <w:ind w:left="600" w:hanging="600"/>
      </w:pPr>
      <w:rPr>
        <w:rFonts w:hint="default"/>
      </w:rPr>
    </w:lvl>
    <w:lvl w:ilvl="1">
      <w:start w:val="15"/>
      <w:numFmt w:val="decimal"/>
      <w:lvlText w:val="%1.%2"/>
      <w:lvlJc w:val="left"/>
      <w:pPr>
        <w:tabs>
          <w:tab w:val="num" w:pos="600"/>
        </w:tabs>
        <w:ind w:left="600" w:hanging="60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73B94711"/>
    <w:multiLevelType w:val="hybridMultilevel"/>
    <w:tmpl w:val="AC56FB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57"/>
  <w:drawingGridVerticalSpacing w:val="127"/>
  <w:displayVerticalDrawingGridEvery w:val="2"/>
  <w:noPunctuationKerning/>
  <w:characterSpacingControl w:val="doNotCompress"/>
  <w:printTwoOnOne/>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6B2"/>
    <w:rsid w:val="00000EE3"/>
    <w:rsid w:val="00003B09"/>
    <w:rsid w:val="00004AF5"/>
    <w:rsid w:val="00004EF2"/>
    <w:rsid w:val="00005003"/>
    <w:rsid w:val="00005718"/>
    <w:rsid w:val="000057B7"/>
    <w:rsid w:val="00005810"/>
    <w:rsid w:val="00006469"/>
    <w:rsid w:val="000067EF"/>
    <w:rsid w:val="000101A7"/>
    <w:rsid w:val="0001021A"/>
    <w:rsid w:val="00010651"/>
    <w:rsid w:val="000112B7"/>
    <w:rsid w:val="00011A45"/>
    <w:rsid w:val="00012001"/>
    <w:rsid w:val="00012284"/>
    <w:rsid w:val="00012DA2"/>
    <w:rsid w:val="0001341F"/>
    <w:rsid w:val="000145A0"/>
    <w:rsid w:val="00014FAD"/>
    <w:rsid w:val="0001521A"/>
    <w:rsid w:val="00015AEE"/>
    <w:rsid w:val="00015E3C"/>
    <w:rsid w:val="00017247"/>
    <w:rsid w:val="0001763F"/>
    <w:rsid w:val="000178EF"/>
    <w:rsid w:val="00017BC3"/>
    <w:rsid w:val="00017EFE"/>
    <w:rsid w:val="0002080F"/>
    <w:rsid w:val="00020908"/>
    <w:rsid w:val="00021054"/>
    <w:rsid w:val="00021B46"/>
    <w:rsid w:val="0002231F"/>
    <w:rsid w:val="00022907"/>
    <w:rsid w:val="00022930"/>
    <w:rsid w:val="00023DFB"/>
    <w:rsid w:val="00024630"/>
    <w:rsid w:val="0002503C"/>
    <w:rsid w:val="000253F1"/>
    <w:rsid w:val="00026332"/>
    <w:rsid w:val="00026721"/>
    <w:rsid w:val="00027917"/>
    <w:rsid w:val="00027971"/>
    <w:rsid w:val="0003130D"/>
    <w:rsid w:val="00031CE1"/>
    <w:rsid w:val="00033199"/>
    <w:rsid w:val="00033889"/>
    <w:rsid w:val="00033AC0"/>
    <w:rsid w:val="00034983"/>
    <w:rsid w:val="00034F55"/>
    <w:rsid w:val="00035822"/>
    <w:rsid w:val="0003697A"/>
    <w:rsid w:val="00037AEC"/>
    <w:rsid w:val="00040365"/>
    <w:rsid w:val="00040894"/>
    <w:rsid w:val="00041531"/>
    <w:rsid w:val="000415CC"/>
    <w:rsid w:val="0004165F"/>
    <w:rsid w:val="00042487"/>
    <w:rsid w:val="000434B4"/>
    <w:rsid w:val="0004351D"/>
    <w:rsid w:val="00043E48"/>
    <w:rsid w:val="00044D58"/>
    <w:rsid w:val="000469C2"/>
    <w:rsid w:val="000469ED"/>
    <w:rsid w:val="00047C8D"/>
    <w:rsid w:val="00050390"/>
    <w:rsid w:val="00051381"/>
    <w:rsid w:val="000515FB"/>
    <w:rsid w:val="0005191B"/>
    <w:rsid w:val="00051E8B"/>
    <w:rsid w:val="00052ECC"/>
    <w:rsid w:val="00053594"/>
    <w:rsid w:val="0005425A"/>
    <w:rsid w:val="0005474F"/>
    <w:rsid w:val="000551EA"/>
    <w:rsid w:val="00056360"/>
    <w:rsid w:val="00057E6E"/>
    <w:rsid w:val="00060174"/>
    <w:rsid w:val="00062A97"/>
    <w:rsid w:val="000650E1"/>
    <w:rsid w:val="00065133"/>
    <w:rsid w:val="0006580C"/>
    <w:rsid w:val="0006585D"/>
    <w:rsid w:val="0006699F"/>
    <w:rsid w:val="00066FB9"/>
    <w:rsid w:val="000674B7"/>
    <w:rsid w:val="000678B4"/>
    <w:rsid w:val="000700A1"/>
    <w:rsid w:val="00070255"/>
    <w:rsid w:val="00070445"/>
    <w:rsid w:val="000708EF"/>
    <w:rsid w:val="00072458"/>
    <w:rsid w:val="0007272E"/>
    <w:rsid w:val="0007391F"/>
    <w:rsid w:val="00075C92"/>
    <w:rsid w:val="00077A9B"/>
    <w:rsid w:val="00077FBB"/>
    <w:rsid w:val="00080F18"/>
    <w:rsid w:val="00081A3F"/>
    <w:rsid w:val="00082876"/>
    <w:rsid w:val="000842E0"/>
    <w:rsid w:val="00085673"/>
    <w:rsid w:val="0008684E"/>
    <w:rsid w:val="0008756D"/>
    <w:rsid w:val="00087760"/>
    <w:rsid w:val="00090103"/>
    <w:rsid w:val="00091571"/>
    <w:rsid w:val="00092197"/>
    <w:rsid w:val="00092D25"/>
    <w:rsid w:val="00093797"/>
    <w:rsid w:val="00094882"/>
    <w:rsid w:val="0009525B"/>
    <w:rsid w:val="000952E9"/>
    <w:rsid w:val="0009653C"/>
    <w:rsid w:val="00096BC8"/>
    <w:rsid w:val="00096DA6"/>
    <w:rsid w:val="000970F4"/>
    <w:rsid w:val="00097361"/>
    <w:rsid w:val="00097684"/>
    <w:rsid w:val="000A23A9"/>
    <w:rsid w:val="000A36D9"/>
    <w:rsid w:val="000A4060"/>
    <w:rsid w:val="000A4A8B"/>
    <w:rsid w:val="000A7234"/>
    <w:rsid w:val="000A7292"/>
    <w:rsid w:val="000A753C"/>
    <w:rsid w:val="000A7BF0"/>
    <w:rsid w:val="000B04EE"/>
    <w:rsid w:val="000B06F5"/>
    <w:rsid w:val="000B1AF4"/>
    <w:rsid w:val="000B29BA"/>
    <w:rsid w:val="000B4896"/>
    <w:rsid w:val="000B5A2C"/>
    <w:rsid w:val="000B676E"/>
    <w:rsid w:val="000C0100"/>
    <w:rsid w:val="000C09E4"/>
    <w:rsid w:val="000C0CD8"/>
    <w:rsid w:val="000C1859"/>
    <w:rsid w:val="000C3A91"/>
    <w:rsid w:val="000C3DFA"/>
    <w:rsid w:val="000C4E8D"/>
    <w:rsid w:val="000C5A4A"/>
    <w:rsid w:val="000C66D7"/>
    <w:rsid w:val="000C7947"/>
    <w:rsid w:val="000C7DA2"/>
    <w:rsid w:val="000D13C4"/>
    <w:rsid w:val="000D1D0B"/>
    <w:rsid w:val="000D1FEA"/>
    <w:rsid w:val="000D3A5F"/>
    <w:rsid w:val="000D3C0D"/>
    <w:rsid w:val="000D4F82"/>
    <w:rsid w:val="000D5BF9"/>
    <w:rsid w:val="000D63F2"/>
    <w:rsid w:val="000D66E2"/>
    <w:rsid w:val="000D681A"/>
    <w:rsid w:val="000D6D9D"/>
    <w:rsid w:val="000E0FF4"/>
    <w:rsid w:val="000E294A"/>
    <w:rsid w:val="000E3516"/>
    <w:rsid w:val="000E36A7"/>
    <w:rsid w:val="000E4B73"/>
    <w:rsid w:val="000E51DD"/>
    <w:rsid w:val="000E58C7"/>
    <w:rsid w:val="000E6994"/>
    <w:rsid w:val="000E79D1"/>
    <w:rsid w:val="000E7E67"/>
    <w:rsid w:val="000E7F28"/>
    <w:rsid w:val="000F0732"/>
    <w:rsid w:val="000F184F"/>
    <w:rsid w:val="000F1886"/>
    <w:rsid w:val="000F1EA1"/>
    <w:rsid w:val="000F2DDA"/>
    <w:rsid w:val="000F32C4"/>
    <w:rsid w:val="000F55AF"/>
    <w:rsid w:val="000F5B10"/>
    <w:rsid w:val="000F6EE2"/>
    <w:rsid w:val="000F762D"/>
    <w:rsid w:val="00100C3A"/>
    <w:rsid w:val="00100F90"/>
    <w:rsid w:val="00101156"/>
    <w:rsid w:val="001011C8"/>
    <w:rsid w:val="00101DA3"/>
    <w:rsid w:val="00102FD6"/>
    <w:rsid w:val="00103372"/>
    <w:rsid w:val="001040F3"/>
    <w:rsid w:val="0010414B"/>
    <w:rsid w:val="001049F8"/>
    <w:rsid w:val="0010569D"/>
    <w:rsid w:val="00105C66"/>
    <w:rsid w:val="00105ECC"/>
    <w:rsid w:val="001070E6"/>
    <w:rsid w:val="001073E7"/>
    <w:rsid w:val="00107E83"/>
    <w:rsid w:val="00110048"/>
    <w:rsid w:val="00111300"/>
    <w:rsid w:val="001118DA"/>
    <w:rsid w:val="00114526"/>
    <w:rsid w:val="00114D27"/>
    <w:rsid w:val="001152CD"/>
    <w:rsid w:val="00115329"/>
    <w:rsid w:val="001162ED"/>
    <w:rsid w:val="00117AD8"/>
    <w:rsid w:val="00117EAF"/>
    <w:rsid w:val="00121BA1"/>
    <w:rsid w:val="0012213A"/>
    <w:rsid w:val="001224BE"/>
    <w:rsid w:val="001230DF"/>
    <w:rsid w:val="00124459"/>
    <w:rsid w:val="001244D8"/>
    <w:rsid w:val="0012460C"/>
    <w:rsid w:val="00124CD0"/>
    <w:rsid w:val="00124D86"/>
    <w:rsid w:val="00125100"/>
    <w:rsid w:val="00125240"/>
    <w:rsid w:val="00125DE1"/>
    <w:rsid w:val="00127D4A"/>
    <w:rsid w:val="00130835"/>
    <w:rsid w:val="00131611"/>
    <w:rsid w:val="00131706"/>
    <w:rsid w:val="00133C42"/>
    <w:rsid w:val="0013403A"/>
    <w:rsid w:val="00134916"/>
    <w:rsid w:val="00134B00"/>
    <w:rsid w:val="001367E6"/>
    <w:rsid w:val="00137436"/>
    <w:rsid w:val="00137824"/>
    <w:rsid w:val="00140269"/>
    <w:rsid w:val="00141FC5"/>
    <w:rsid w:val="00143C8B"/>
    <w:rsid w:val="00144754"/>
    <w:rsid w:val="001451A8"/>
    <w:rsid w:val="00145EAE"/>
    <w:rsid w:val="001468A9"/>
    <w:rsid w:val="0014693F"/>
    <w:rsid w:val="00150C56"/>
    <w:rsid w:val="00152870"/>
    <w:rsid w:val="00152A21"/>
    <w:rsid w:val="00153C4C"/>
    <w:rsid w:val="00153CC7"/>
    <w:rsid w:val="00155242"/>
    <w:rsid w:val="0015630C"/>
    <w:rsid w:val="001568BF"/>
    <w:rsid w:val="00156D23"/>
    <w:rsid w:val="001573A8"/>
    <w:rsid w:val="00161465"/>
    <w:rsid w:val="00164209"/>
    <w:rsid w:val="00164317"/>
    <w:rsid w:val="00164634"/>
    <w:rsid w:val="00164BFE"/>
    <w:rsid w:val="00164FCB"/>
    <w:rsid w:val="00164FD0"/>
    <w:rsid w:val="00165994"/>
    <w:rsid w:val="00165E0B"/>
    <w:rsid w:val="0016716D"/>
    <w:rsid w:val="00167337"/>
    <w:rsid w:val="00167421"/>
    <w:rsid w:val="001706F3"/>
    <w:rsid w:val="00170E45"/>
    <w:rsid w:val="00171CF6"/>
    <w:rsid w:val="00171D12"/>
    <w:rsid w:val="001731B3"/>
    <w:rsid w:val="00173726"/>
    <w:rsid w:val="001746E4"/>
    <w:rsid w:val="00174DC0"/>
    <w:rsid w:val="00176E55"/>
    <w:rsid w:val="00177214"/>
    <w:rsid w:val="001773AD"/>
    <w:rsid w:val="00177961"/>
    <w:rsid w:val="00177D4D"/>
    <w:rsid w:val="00180C53"/>
    <w:rsid w:val="00181AB4"/>
    <w:rsid w:val="001829F3"/>
    <w:rsid w:val="001847D6"/>
    <w:rsid w:val="00186435"/>
    <w:rsid w:val="00187C48"/>
    <w:rsid w:val="001902E2"/>
    <w:rsid w:val="001915BF"/>
    <w:rsid w:val="00193B17"/>
    <w:rsid w:val="00193C1E"/>
    <w:rsid w:val="00193E33"/>
    <w:rsid w:val="0019533C"/>
    <w:rsid w:val="001956C2"/>
    <w:rsid w:val="00195B69"/>
    <w:rsid w:val="00197320"/>
    <w:rsid w:val="001977E5"/>
    <w:rsid w:val="001A083F"/>
    <w:rsid w:val="001A19BE"/>
    <w:rsid w:val="001A2054"/>
    <w:rsid w:val="001A2931"/>
    <w:rsid w:val="001A3016"/>
    <w:rsid w:val="001A3209"/>
    <w:rsid w:val="001A4751"/>
    <w:rsid w:val="001A5954"/>
    <w:rsid w:val="001A6623"/>
    <w:rsid w:val="001A6686"/>
    <w:rsid w:val="001A6BAC"/>
    <w:rsid w:val="001A6F25"/>
    <w:rsid w:val="001A7868"/>
    <w:rsid w:val="001B016C"/>
    <w:rsid w:val="001B213F"/>
    <w:rsid w:val="001B2A16"/>
    <w:rsid w:val="001B43EF"/>
    <w:rsid w:val="001B4CC3"/>
    <w:rsid w:val="001B51D1"/>
    <w:rsid w:val="001C2866"/>
    <w:rsid w:val="001C2FF6"/>
    <w:rsid w:val="001C496D"/>
    <w:rsid w:val="001C6EE0"/>
    <w:rsid w:val="001C7B4A"/>
    <w:rsid w:val="001C7D14"/>
    <w:rsid w:val="001D1DC4"/>
    <w:rsid w:val="001D24B2"/>
    <w:rsid w:val="001D34D6"/>
    <w:rsid w:val="001D3E5C"/>
    <w:rsid w:val="001D4407"/>
    <w:rsid w:val="001D540C"/>
    <w:rsid w:val="001D550F"/>
    <w:rsid w:val="001D678C"/>
    <w:rsid w:val="001D7585"/>
    <w:rsid w:val="001E1A1B"/>
    <w:rsid w:val="001E2203"/>
    <w:rsid w:val="001E42C9"/>
    <w:rsid w:val="001E54E3"/>
    <w:rsid w:val="001E7203"/>
    <w:rsid w:val="001E7239"/>
    <w:rsid w:val="001E72C7"/>
    <w:rsid w:val="001E774C"/>
    <w:rsid w:val="001F0899"/>
    <w:rsid w:val="001F1C14"/>
    <w:rsid w:val="001F2C6F"/>
    <w:rsid w:val="001F2FB9"/>
    <w:rsid w:val="001F32A6"/>
    <w:rsid w:val="001F332D"/>
    <w:rsid w:val="001F362F"/>
    <w:rsid w:val="001F3CC9"/>
    <w:rsid w:val="001F4B99"/>
    <w:rsid w:val="001F6A2D"/>
    <w:rsid w:val="001F6EDA"/>
    <w:rsid w:val="001F70D5"/>
    <w:rsid w:val="002006B1"/>
    <w:rsid w:val="00200EAB"/>
    <w:rsid w:val="002015D2"/>
    <w:rsid w:val="0020182B"/>
    <w:rsid w:val="00201943"/>
    <w:rsid w:val="00201D0F"/>
    <w:rsid w:val="00201F7A"/>
    <w:rsid w:val="002026F6"/>
    <w:rsid w:val="00202EA2"/>
    <w:rsid w:val="00203267"/>
    <w:rsid w:val="0020353D"/>
    <w:rsid w:val="00204E0E"/>
    <w:rsid w:val="002075E9"/>
    <w:rsid w:val="00214476"/>
    <w:rsid w:val="00215667"/>
    <w:rsid w:val="002160B7"/>
    <w:rsid w:val="002169DC"/>
    <w:rsid w:val="00216D5F"/>
    <w:rsid w:val="00216E08"/>
    <w:rsid w:val="0021702C"/>
    <w:rsid w:val="00217757"/>
    <w:rsid w:val="00223CE4"/>
    <w:rsid w:val="00226644"/>
    <w:rsid w:val="00227DAD"/>
    <w:rsid w:val="00230702"/>
    <w:rsid w:val="0023107C"/>
    <w:rsid w:val="002313CD"/>
    <w:rsid w:val="002329FD"/>
    <w:rsid w:val="0023305A"/>
    <w:rsid w:val="0023636A"/>
    <w:rsid w:val="00236A48"/>
    <w:rsid w:val="002374FD"/>
    <w:rsid w:val="00240F08"/>
    <w:rsid w:val="00241CDC"/>
    <w:rsid w:val="00242568"/>
    <w:rsid w:val="0024326D"/>
    <w:rsid w:val="00243ADA"/>
    <w:rsid w:val="00244F40"/>
    <w:rsid w:val="00245063"/>
    <w:rsid w:val="00245ED1"/>
    <w:rsid w:val="0024639B"/>
    <w:rsid w:val="00246876"/>
    <w:rsid w:val="0025017F"/>
    <w:rsid w:val="00250823"/>
    <w:rsid w:val="00252670"/>
    <w:rsid w:val="00253A92"/>
    <w:rsid w:val="002556BF"/>
    <w:rsid w:val="00255C5C"/>
    <w:rsid w:val="00256020"/>
    <w:rsid w:val="00257F07"/>
    <w:rsid w:val="00260C01"/>
    <w:rsid w:val="00260ED5"/>
    <w:rsid w:val="00262229"/>
    <w:rsid w:val="00263A0D"/>
    <w:rsid w:val="00263F31"/>
    <w:rsid w:val="00264E4B"/>
    <w:rsid w:val="00264F56"/>
    <w:rsid w:val="00266775"/>
    <w:rsid w:val="00270492"/>
    <w:rsid w:val="0027129A"/>
    <w:rsid w:val="0027278A"/>
    <w:rsid w:val="00272D0C"/>
    <w:rsid w:val="002731A8"/>
    <w:rsid w:val="00273A95"/>
    <w:rsid w:val="00273EFD"/>
    <w:rsid w:val="0027488C"/>
    <w:rsid w:val="002753E7"/>
    <w:rsid w:val="00276408"/>
    <w:rsid w:val="00276ECB"/>
    <w:rsid w:val="00277CAC"/>
    <w:rsid w:val="00282545"/>
    <w:rsid w:val="00282719"/>
    <w:rsid w:val="002828CB"/>
    <w:rsid w:val="00283123"/>
    <w:rsid w:val="00283798"/>
    <w:rsid w:val="00283A5F"/>
    <w:rsid w:val="00283BCB"/>
    <w:rsid w:val="00284F7F"/>
    <w:rsid w:val="00285428"/>
    <w:rsid w:val="00285A91"/>
    <w:rsid w:val="00285B01"/>
    <w:rsid w:val="00285E29"/>
    <w:rsid w:val="00285E47"/>
    <w:rsid w:val="002866F3"/>
    <w:rsid w:val="00290B13"/>
    <w:rsid w:val="00292462"/>
    <w:rsid w:val="00292ABF"/>
    <w:rsid w:val="00292D57"/>
    <w:rsid w:val="00292FD1"/>
    <w:rsid w:val="002944C0"/>
    <w:rsid w:val="002979EB"/>
    <w:rsid w:val="002A0481"/>
    <w:rsid w:val="002A0E03"/>
    <w:rsid w:val="002A1EF7"/>
    <w:rsid w:val="002A2101"/>
    <w:rsid w:val="002A2118"/>
    <w:rsid w:val="002A26C9"/>
    <w:rsid w:val="002A2F39"/>
    <w:rsid w:val="002A2FEE"/>
    <w:rsid w:val="002A33CA"/>
    <w:rsid w:val="002A435A"/>
    <w:rsid w:val="002A4C3B"/>
    <w:rsid w:val="002A5843"/>
    <w:rsid w:val="002B0693"/>
    <w:rsid w:val="002B1DC9"/>
    <w:rsid w:val="002B34BE"/>
    <w:rsid w:val="002B49A5"/>
    <w:rsid w:val="002B5638"/>
    <w:rsid w:val="002B58F8"/>
    <w:rsid w:val="002B595D"/>
    <w:rsid w:val="002B5FD4"/>
    <w:rsid w:val="002B6475"/>
    <w:rsid w:val="002B7547"/>
    <w:rsid w:val="002B754E"/>
    <w:rsid w:val="002B7F41"/>
    <w:rsid w:val="002C1204"/>
    <w:rsid w:val="002C1CE7"/>
    <w:rsid w:val="002C25B1"/>
    <w:rsid w:val="002C2A0F"/>
    <w:rsid w:val="002C2CAF"/>
    <w:rsid w:val="002C2F44"/>
    <w:rsid w:val="002C317A"/>
    <w:rsid w:val="002C3ECA"/>
    <w:rsid w:val="002C4904"/>
    <w:rsid w:val="002C4DA2"/>
    <w:rsid w:val="002C5286"/>
    <w:rsid w:val="002C5405"/>
    <w:rsid w:val="002D0BF9"/>
    <w:rsid w:val="002D159B"/>
    <w:rsid w:val="002D216D"/>
    <w:rsid w:val="002D27B9"/>
    <w:rsid w:val="002D29EC"/>
    <w:rsid w:val="002D4317"/>
    <w:rsid w:val="002D4460"/>
    <w:rsid w:val="002D4B8B"/>
    <w:rsid w:val="002D54D3"/>
    <w:rsid w:val="002D666D"/>
    <w:rsid w:val="002E1EB6"/>
    <w:rsid w:val="002E3340"/>
    <w:rsid w:val="002E4A14"/>
    <w:rsid w:val="002E6064"/>
    <w:rsid w:val="002E625A"/>
    <w:rsid w:val="002E628E"/>
    <w:rsid w:val="002E701A"/>
    <w:rsid w:val="002E7646"/>
    <w:rsid w:val="002F0899"/>
    <w:rsid w:val="002F0917"/>
    <w:rsid w:val="002F098E"/>
    <w:rsid w:val="002F09E1"/>
    <w:rsid w:val="002F0E1A"/>
    <w:rsid w:val="002F186B"/>
    <w:rsid w:val="002F18DD"/>
    <w:rsid w:val="002F2058"/>
    <w:rsid w:val="002F236E"/>
    <w:rsid w:val="002F24B7"/>
    <w:rsid w:val="002F2889"/>
    <w:rsid w:val="002F3A75"/>
    <w:rsid w:val="002F3D5B"/>
    <w:rsid w:val="002F4782"/>
    <w:rsid w:val="002F5B86"/>
    <w:rsid w:val="002F6194"/>
    <w:rsid w:val="002F6207"/>
    <w:rsid w:val="002F71B3"/>
    <w:rsid w:val="003005E6"/>
    <w:rsid w:val="003010FD"/>
    <w:rsid w:val="00302778"/>
    <w:rsid w:val="003032CB"/>
    <w:rsid w:val="00303AE0"/>
    <w:rsid w:val="00304380"/>
    <w:rsid w:val="003047F0"/>
    <w:rsid w:val="00304D8A"/>
    <w:rsid w:val="003056C1"/>
    <w:rsid w:val="0030614A"/>
    <w:rsid w:val="00310468"/>
    <w:rsid w:val="0031181A"/>
    <w:rsid w:val="00311CC8"/>
    <w:rsid w:val="00312054"/>
    <w:rsid w:val="0031320D"/>
    <w:rsid w:val="003140FE"/>
    <w:rsid w:val="00314C3D"/>
    <w:rsid w:val="0031596A"/>
    <w:rsid w:val="00315F69"/>
    <w:rsid w:val="00320664"/>
    <w:rsid w:val="00320CAE"/>
    <w:rsid w:val="003223E5"/>
    <w:rsid w:val="00322763"/>
    <w:rsid w:val="00322D99"/>
    <w:rsid w:val="00322F32"/>
    <w:rsid w:val="003232B4"/>
    <w:rsid w:val="00323D4C"/>
    <w:rsid w:val="00324A2D"/>
    <w:rsid w:val="0032643A"/>
    <w:rsid w:val="00326EE6"/>
    <w:rsid w:val="0032721F"/>
    <w:rsid w:val="00330205"/>
    <w:rsid w:val="003311A4"/>
    <w:rsid w:val="00333C9A"/>
    <w:rsid w:val="0033470A"/>
    <w:rsid w:val="00334C65"/>
    <w:rsid w:val="00335360"/>
    <w:rsid w:val="00336073"/>
    <w:rsid w:val="00336965"/>
    <w:rsid w:val="003370A1"/>
    <w:rsid w:val="0033720A"/>
    <w:rsid w:val="00337A89"/>
    <w:rsid w:val="00340C15"/>
    <w:rsid w:val="00341A4C"/>
    <w:rsid w:val="0034203F"/>
    <w:rsid w:val="003420F2"/>
    <w:rsid w:val="003437B4"/>
    <w:rsid w:val="00343BEA"/>
    <w:rsid w:val="00344079"/>
    <w:rsid w:val="00344543"/>
    <w:rsid w:val="003450A7"/>
    <w:rsid w:val="00345219"/>
    <w:rsid w:val="00345426"/>
    <w:rsid w:val="0034560A"/>
    <w:rsid w:val="003461C0"/>
    <w:rsid w:val="00347E34"/>
    <w:rsid w:val="00350056"/>
    <w:rsid w:val="00350190"/>
    <w:rsid w:val="00351116"/>
    <w:rsid w:val="00351223"/>
    <w:rsid w:val="00352E67"/>
    <w:rsid w:val="00356637"/>
    <w:rsid w:val="00356872"/>
    <w:rsid w:val="00356A4C"/>
    <w:rsid w:val="00356E63"/>
    <w:rsid w:val="0035704E"/>
    <w:rsid w:val="0035787B"/>
    <w:rsid w:val="003601D1"/>
    <w:rsid w:val="00361A6F"/>
    <w:rsid w:val="00361B4D"/>
    <w:rsid w:val="00363B4E"/>
    <w:rsid w:val="00364235"/>
    <w:rsid w:val="0036459E"/>
    <w:rsid w:val="0036593B"/>
    <w:rsid w:val="0036746A"/>
    <w:rsid w:val="00367B15"/>
    <w:rsid w:val="0037099C"/>
    <w:rsid w:val="00371788"/>
    <w:rsid w:val="00372075"/>
    <w:rsid w:val="00372524"/>
    <w:rsid w:val="0037343E"/>
    <w:rsid w:val="003744F2"/>
    <w:rsid w:val="0037560F"/>
    <w:rsid w:val="003762C0"/>
    <w:rsid w:val="003762D2"/>
    <w:rsid w:val="003773F9"/>
    <w:rsid w:val="00377D23"/>
    <w:rsid w:val="0038069D"/>
    <w:rsid w:val="00380FFF"/>
    <w:rsid w:val="00381175"/>
    <w:rsid w:val="003821EC"/>
    <w:rsid w:val="003845D6"/>
    <w:rsid w:val="00384951"/>
    <w:rsid w:val="00384D23"/>
    <w:rsid w:val="00386157"/>
    <w:rsid w:val="003863D3"/>
    <w:rsid w:val="0038670B"/>
    <w:rsid w:val="003867C6"/>
    <w:rsid w:val="003877B7"/>
    <w:rsid w:val="003877F6"/>
    <w:rsid w:val="00392656"/>
    <w:rsid w:val="0039394F"/>
    <w:rsid w:val="0039445E"/>
    <w:rsid w:val="00394F6B"/>
    <w:rsid w:val="0039512B"/>
    <w:rsid w:val="0039617E"/>
    <w:rsid w:val="00396872"/>
    <w:rsid w:val="00396F47"/>
    <w:rsid w:val="003A0908"/>
    <w:rsid w:val="003A148C"/>
    <w:rsid w:val="003A251D"/>
    <w:rsid w:val="003A3EF3"/>
    <w:rsid w:val="003A4D90"/>
    <w:rsid w:val="003A6C1A"/>
    <w:rsid w:val="003A6C67"/>
    <w:rsid w:val="003A77EC"/>
    <w:rsid w:val="003B03BE"/>
    <w:rsid w:val="003B0827"/>
    <w:rsid w:val="003B123A"/>
    <w:rsid w:val="003B131F"/>
    <w:rsid w:val="003B1719"/>
    <w:rsid w:val="003B1AD1"/>
    <w:rsid w:val="003B1FBF"/>
    <w:rsid w:val="003B26F1"/>
    <w:rsid w:val="003B41E0"/>
    <w:rsid w:val="003B5401"/>
    <w:rsid w:val="003B5968"/>
    <w:rsid w:val="003B606C"/>
    <w:rsid w:val="003B63B9"/>
    <w:rsid w:val="003B6A8E"/>
    <w:rsid w:val="003B7E2A"/>
    <w:rsid w:val="003C036D"/>
    <w:rsid w:val="003C1025"/>
    <w:rsid w:val="003C1203"/>
    <w:rsid w:val="003C20FB"/>
    <w:rsid w:val="003C2AD8"/>
    <w:rsid w:val="003C3439"/>
    <w:rsid w:val="003C3B77"/>
    <w:rsid w:val="003C3BBE"/>
    <w:rsid w:val="003C3D1F"/>
    <w:rsid w:val="003C3E85"/>
    <w:rsid w:val="003C479D"/>
    <w:rsid w:val="003C47D7"/>
    <w:rsid w:val="003C4AE6"/>
    <w:rsid w:val="003C67C9"/>
    <w:rsid w:val="003C799B"/>
    <w:rsid w:val="003D04B0"/>
    <w:rsid w:val="003D0F08"/>
    <w:rsid w:val="003D16DB"/>
    <w:rsid w:val="003D19F7"/>
    <w:rsid w:val="003D2BD7"/>
    <w:rsid w:val="003D46EB"/>
    <w:rsid w:val="003D521F"/>
    <w:rsid w:val="003D5D60"/>
    <w:rsid w:val="003D7340"/>
    <w:rsid w:val="003E0567"/>
    <w:rsid w:val="003E20D5"/>
    <w:rsid w:val="003E20FA"/>
    <w:rsid w:val="003E310C"/>
    <w:rsid w:val="003E33F9"/>
    <w:rsid w:val="003E38BA"/>
    <w:rsid w:val="003E3CE8"/>
    <w:rsid w:val="003E4F49"/>
    <w:rsid w:val="003E53A9"/>
    <w:rsid w:val="003E7F71"/>
    <w:rsid w:val="003F015C"/>
    <w:rsid w:val="003F01E7"/>
    <w:rsid w:val="003F02FB"/>
    <w:rsid w:val="003F0346"/>
    <w:rsid w:val="003F10AC"/>
    <w:rsid w:val="003F1AEC"/>
    <w:rsid w:val="003F2E29"/>
    <w:rsid w:val="003F2FDB"/>
    <w:rsid w:val="003F3900"/>
    <w:rsid w:val="003F450A"/>
    <w:rsid w:val="003F5AB3"/>
    <w:rsid w:val="003F6341"/>
    <w:rsid w:val="003F733E"/>
    <w:rsid w:val="003F7FC5"/>
    <w:rsid w:val="00400C03"/>
    <w:rsid w:val="00400E2A"/>
    <w:rsid w:val="00402A2D"/>
    <w:rsid w:val="00405624"/>
    <w:rsid w:val="00410E64"/>
    <w:rsid w:val="004115CA"/>
    <w:rsid w:val="004117FD"/>
    <w:rsid w:val="0041203D"/>
    <w:rsid w:val="00412A61"/>
    <w:rsid w:val="00413997"/>
    <w:rsid w:val="004144BE"/>
    <w:rsid w:val="004152A9"/>
    <w:rsid w:val="00415DAC"/>
    <w:rsid w:val="0041742D"/>
    <w:rsid w:val="00420F88"/>
    <w:rsid w:val="00421CB1"/>
    <w:rsid w:val="00424211"/>
    <w:rsid w:val="00424BD7"/>
    <w:rsid w:val="00424ED3"/>
    <w:rsid w:val="00425217"/>
    <w:rsid w:val="00425FAC"/>
    <w:rsid w:val="0042661D"/>
    <w:rsid w:val="004272A6"/>
    <w:rsid w:val="00427488"/>
    <w:rsid w:val="00427902"/>
    <w:rsid w:val="00427E0D"/>
    <w:rsid w:val="00430C45"/>
    <w:rsid w:val="004322B5"/>
    <w:rsid w:val="004328B8"/>
    <w:rsid w:val="00432963"/>
    <w:rsid w:val="0043514E"/>
    <w:rsid w:val="00436B18"/>
    <w:rsid w:val="004376BC"/>
    <w:rsid w:val="00437AEC"/>
    <w:rsid w:val="0044063B"/>
    <w:rsid w:val="004407BA"/>
    <w:rsid w:val="00440B7C"/>
    <w:rsid w:val="00441241"/>
    <w:rsid w:val="004416E8"/>
    <w:rsid w:val="00441C17"/>
    <w:rsid w:val="004435E9"/>
    <w:rsid w:val="00443679"/>
    <w:rsid w:val="0044451C"/>
    <w:rsid w:val="00444B9A"/>
    <w:rsid w:val="004451F8"/>
    <w:rsid w:val="004459AC"/>
    <w:rsid w:val="00445C07"/>
    <w:rsid w:val="00446B20"/>
    <w:rsid w:val="004479FB"/>
    <w:rsid w:val="004500D8"/>
    <w:rsid w:val="004510B2"/>
    <w:rsid w:val="00451298"/>
    <w:rsid w:val="004513FF"/>
    <w:rsid w:val="00451A17"/>
    <w:rsid w:val="0045210C"/>
    <w:rsid w:val="0045213D"/>
    <w:rsid w:val="004522FB"/>
    <w:rsid w:val="004533A5"/>
    <w:rsid w:val="0045402C"/>
    <w:rsid w:val="004544AE"/>
    <w:rsid w:val="00454BCA"/>
    <w:rsid w:val="004550D7"/>
    <w:rsid w:val="004555B0"/>
    <w:rsid w:val="004560F7"/>
    <w:rsid w:val="0045766A"/>
    <w:rsid w:val="004610F0"/>
    <w:rsid w:val="00461383"/>
    <w:rsid w:val="004645C6"/>
    <w:rsid w:val="00464A76"/>
    <w:rsid w:val="00465D4A"/>
    <w:rsid w:val="00467DF6"/>
    <w:rsid w:val="00467F9B"/>
    <w:rsid w:val="004709CF"/>
    <w:rsid w:val="00470F96"/>
    <w:rsid w:val="004713DE"/>
    <w:rsid w:val="00471856"/>
    <w:rsid w:val="00472CE5"/>
    <w:rsid w:val="004743FA"/>
    <w:rsid w:val="004751CD"/>
    <w:rsid w:val="00476024"/>
    <w:rsid w:val="0047610A"/>
    <w:rsid w:val="00476E32"/>
    <w:rsid w:val="00477991"/>
    <w:rsid w:val="0048101F"/>
    <w:rsid w:val="0048245C"/>
    <w:rsid w:val="004838A0"/>
    <w:rsid w:val="004848A4"/>
    <w:rsid w:val="00486429"/>
    <w:rsid w:val="00486587"/>
    <w:rsid w:val="0048674E"/>
    <w:rsid w:val="00490133"/>
    <w:rsid w:val="004904CF"/>
    <w:rsid w:val="004914CC"/>
    <w:rsid w:val="004948DC"/>
    <w:rsid w:val="00496038"/>
    <w:rsid w:val="0049609D"/>
    <w:rsid w:val="004965BD"/>
    <w:rsid w:val="004973EA"/>
    <w:rsid w:val="004978C2"/>
    <w:rsid w:val="004A018F"/>
    <w:rsid w:val="004A1763"/>
    <w:rsid w:val="004A1EBA"/>
    <w:rsid w:val="004A2A1A"/>
    <w:rsid w:val="004A2B3D"/>
    <w:rsid w:val="004A3DC8"/>
    <w:rsid w:val="004A45D9"/>
    <w:rsid w:val="004A573F"/>
    <w:rsid w:val="004A6E85"/>
    <w:rsid w:val="004A6F68"/>
    <w:rsid w:val="004A7C45"/>
    <w:rsid w:val="004B0542"/>
    <w:rsid w:val="004B0D4A"/>
    <w:rsid w:val="004B0E39"/>
    <w:rsid w:val="004B19D1"/>
    <w:rsid w:val="004B23D9"/>
    <w:rsid w:val="004B2C3C"/>
    <w:rsid w:val="004B42AF"/>
    <w:rsid w:val="004B519C"/>
    <w:rsid w:val="004B6344"/>
    <w:rsid w:val="004B72B2"/>
    <w:rsid w:val="004B7464"/>
    <w:rsid w:val="004C01C2"/>
    <w:rsid w:val="004C153F"/>
    <w:rsid w:val="004C16B2"/>
    <w:rsid w:val="004C1842"/>
    <w:rsid w:val="004C3426"/>
    <w:rsid w:val="004C3F84"/>
    <w:rsid w:val="004C43D5"/>
    <w:rsid w:val="004C4625"/>
    <w:rsid w:val="004C4F33"/>
    <w:rsid w:val="004C60E9"/>
    <w:rsid w:val="004C6A41"/>
    <w:rsid w:val="004C7302"/>
    <w:rsid w:val="004C755B"/>
    <w:rsid w:val="004C7DAD"/>
    <w:rsid w:val="004D2382"/>
    <w:rsid w:val="004D25A2"/>
    <w:rsid w:val="004D2E73"/>
    <w:rsid w:val="004D3180"/>
    <w:rsid w:val="004D321E"/>
    <w:rsid w:val="004D3AB1"/>
    <w:rsid w:val="004D6702"/>
    <w:rsid w:val="004D740E"/>
    <w:rsid w:val="004D797E"/>
    <w:rsid w:val="004D7B5C"/>
    <w:rsid w:val="004E0403"/>
    <w:rsid w:val="004E0594"/>
    <w:rsid w:val="004E0847"/>
    <w:rsid w:val="004E265F"/>
    <w:rsid w:val="004E2999"/>
    <w:rsid w:val="004E5910"/>
    <w:rsid w:val="004E61B3"/>
    <w:rsid w:val="004E73F1"/>
    <w:rsid w:val="004F0069"/>
    <w:rsid w:val="004F015B"/>
    <w:rsid w:val="004F054B"/>
    <w:rsid w:val="004F0613"/>
    <w:rsid w:val="004F0783"/>
    <w:rsid w:val="004F0AA8"/>
    <w:rsid w:val="004F270A"/>
    <w:rsid w:val="004F295C"/>
    <w:rsid w:val="004F2EE5"/>
    <w:rsid w:val="004F34A4"/>
    <w:rsid w:val="004F3593"/>
    <w:rsid w:val="004F4671"/>
    <w:rsid w:val="004F5538"/>
    <w:rsid w:val="004F5648"/>
    <w:rsid w:val="004F6645"/>
    <w:rsid w:val="004F6D5C"/>
    <w:rsid w:val="004F7A97"/>
    <w:rsid w:val="004F7EA9"/>
    <w:rsid w:val="00500394"/>
    <w:rsid w:val="0050161D"/>
    <w:rsid w:val="005029F0"/>
    <w:rsid w:val="00503CCA"/>
    <w:rsid w:val="005054EA"/>
    <w:rsid w:val="00505B08"/>
    <w:rsid w:val="00506096"/>
    <w:rsid w:val="00506FA1"/>
    <w:rsid w:val="00510A7D"/>
    <w:rsid w:val="005112ED"/>
    <w:rsid w:val="00512C0D"/>
    <w:rsid w:val="00512E22"/>
    <w:rsid w:val="005154A0"/>
    <w:rsid w:val="00515C4B"/>
    <w:rsid w:val="00515E67"/>
    <w:rsid w:val="00516DBD"/>
    <w:rsid w:val="0052059A"/>
    <w:rsid w:val="00520C0E"/>
    <w:rsid w:val="00520E0E"/>
    <w:rsid w:val="00520E36"/>
    <w:rsid w:val="0052160E"/>
    <w:rsid w:val="00521734"/>
    <w:rsid w:val="00521BA3"/>
    <w:rsid w:val="00522738"/>
    <w:rsid w:val="0052330F"/>
    <w:rsid w:val="00523D42"/>
    <w:rsid w:val="00524D90"/>
    <w:rsid w:val="00524E00"/>
    <w:rsid w:val="00524F4B"/>
    <w:rsid w:val="0052579F"/>
    <w:rsid w:val="00526A42"/>
    <w:rsid w:val="00530DE4"/>
    <w:rsid w:val="00531716"/>
    <w:rsid w:val="00531E5E"/>
    <w:rsid w:val="00532247"/>
    <w:rsid w:val="00532613"/>
    <w:rsid w:val="00535928"/>
    <w:rsid w:val="0053668B"/>
    <w:rsid w:val="00536D75"/>
    <w:rsid w:val="0053724C"/>
    <w:rsid w:val="005403C4"/>
    <w:rsid w:val="00543511"/>
    <w:rsid w:val="00544506"/>
    <w:rsid w:val="005452B3"/>
    <w:rsid w:val="00550B66"/>
    <w:rsid w:val="00551BFE"/>
    <w:rsid w:val="00552FF2"/>
    <w:rsid w:val="0055396A"/>
    <w:rsid w:val="00553DAE"/>
    <w:rsid w:val="00554180"/>
    <w:rsid w:val="005544B8"/>
    <w:rsid w:val="00554873"/>
    <w:rsid w:val="00554A9D"/>
    <w:rsid w:val="00554C3B"/>
    <w:rsid w:val="00555BC3"/>
    <w:rsid w:val="00555E1C"/>
    <w:rsid w:val="0056099C"/>
    <w:rsid w:val="00560CA8"/>
    <w:rsid w:val="005615D8"/>
    <w:rsid w:val="00561BD0"/>
    <w:rsid w:val="00562099"/>
    <w:rsid w:val="00562ABA"/>
    <w:rsid w:val="005634DF"/>
    <w:rsid w:val="00563AF7"/>
    <w:rsid w:val="00563F66"/>
    <w:rsid w:val="00564156"/>
    <w:rsid w:val="005649EE"/>
    <w:rsid w:val="00564B64"/>
    <w:rsid w:val="00564CD1"/>
    <w:rsid w:val="00565617"/>
    <w:rsid w:val="005657F1"/>
    <w:rsid w:val="00565906"/>
    <w:rsid w:val="00565CA9"/>
    <w:rsid w:val="00566B05"/>
    <w:rsid w:val="00567C9B"/>
    <w:rsid w:val="00567F0A"/>
    <w:rsid w:val="00570398"/>
    <w:rsid w:val="00570832"/>
    <w:rsid w:val="00570A58"/>
    <w:rsid w:val="005717BD"/>
    <w:rsid w:val="00571DED"/>
    <w:rsid w:val="00571F3A"/>
    <w:rsid w:val="0057202C"/>
    <w:rsid w:val="00572373"/>
    <w:rsid w:val="00572A96"/>
    <w:rsid w:val="00572EA5"/>
    <w:rsid w:val="00573888"/>
    <w:rsid w:val="00574DCD"/>
    <w:rsid w:val="00577E6A"/>
    <w:rsid w:val="00581114"/>
    <w:rsid w:val="00582AEA"/>
    <w:rsid w:val="00585B5D"/>
    <w:rsid w:val="00585D97"/>
    <w:rsid w:val="005861A2"/>
    <w:rsid w:val="00586D43"/>
    <w:rsid w:val="00593D9A"/>
    <w:rsid w:val="00593E64"/>
    <w:rsid w:val="00594361"/>
    <w:rsid w:val="0059522F"/>
    <w:rsid w:val="005952CF"/>
    <w:rsid w:val="00595791"/>
    <w:rsid w:val="00596E7C"/>
    <w:rsid w:val="00597359"/>
    <w:rsid w:val="005A098B"/>
    <w:rsid w:val="005A13E8"/>
    <w:rsid w:val="005A1CB3"/>
    <w:rsid w:val="005A28B0"/>
    <w:rsid w:val="005A2A14"/>
    <w:rsid w:val="005A3D2D"/>
    <w:rsid w:val="005A40AB"/>
    <w:rsid w:val="005A474E"/>
    <w:rsid w:val="005A4CEE"/>
    <w:rsid w:val="005A5914"/>
    <w:rsid w:val="005A6288"/>
    <w:rsid w:val="005A7191"/>
    <w:rsid w:val="005A780D"/>
    <w:rsid w:val="005B01E7"/>
    <w:rsid w:val="005B1662"/>
    <w:rsid w:val="005B38CD"/>
    <w:rsid w:val="005B5AC9"/>
    <w:rsid w:val="005B68B3"/>
    <w:rsid w:val="005B77EC"/>
    <w:rsid w:val="005B7C54"/>
    <w:rsid w:val="005B7CD8"/>
    <w:rsid w:val="005C267B"/>
    <w:rsid w:val="005C2BC2"/>
    <w:rsid w:val="005C31A9"/>
    <w:rsid w:val="005C432D"/>
    <w:rsid w:val="005C43C5"/>
    <w:rsid w:val="005C5BD9"/>
    <w:rsid w:val="005C7AA4"/>
    <w:rsid w:val="005D0417"/>
    <w:rsid w:val="005D053B"/>
    <w:rsid w:val="005D18E5"/>
    <w:rsid w:val="005D2AD2"/>
    <w:rsid w:val="005D3A84"/>
    <w:rsid w:val="005D5981"/>
    <w:rsid w:val="005D6BFF"/>
    <w:rsid w:val="005D7AAE"/>
    <w:rsid w:val="005E078C"/>
    <w:rsid w:val="005E081A"/>
    <w:rsid w:val="005E0EB2"/>
    <w:rsid w:val="005E11F3"/>
    <w:rsid w:val="005E1613"/>
    <w:rsid w:val="005E18A2"/>
    <w:rsid w:val="005E1B24"/>
    <w:rsid w:val="005E1BE7"/>
    <w:rsid w:val="005E254B"/>
    <w:rsid w:val="005E276E"/>
    <w:rsid w:val="005E2C5B"/>
    <w:rsid w:val="005E2C81"/>
    <w:rsid w:val="005E30F8"/>
    <w:rsid w:val="005E5260"/>
    <w:rsid w:val="005E5341"/>
    <w:rsid w:val="005E647F"/>
    <w:rsid w:val="005E6CF5"/>
    <w:rsid w:val="005E6D89"/>
    <w:rsid w:val="005E6F56"/>
    <w:rsid w:val="005F1304"/>
    <w:rsid w:val="005F1985"/>
    <w:rsid w:val="005F1CF9"/>
    <w:rsid w:val="005F48F2"/>
    <w:rsid w:val="005F4DB3"/>
    <w:rsid w:val="005F638D"/>
    <w:rsid w:val="005F6998"/>
    <w:rsid w:val="005F6CB2"/>
    <w:rsid w:val="00600441"/>
    <w:rsid w:val="006005DE"/>
    <w:rsid w:val="006005EF"/>
    <w:rsid w:val="00600925"/>
    <w:rsid w:val="00600DB7"/>
    <w:rsid w:val="00600E09"/>
    <w:rsid w:val="00601684"/>
    <w:rsid w:val="0060192A"/>
    <w:rsid w:val="00601CE3"/>
    <w:rsid w:val="00601ED0"/>
    <w:rsid w:val="00602537"/>
    <w:rsid w:val="00603706"/>
    <w:rsid w:val="00604562"/>
    <w:rsid w:val="00604735"/>
    <w:rsid w:val="00604773"/>
    <w:rsid w:val="00605325"/>
    <w:rsid w:val="00607D3C"/>
    <w:rsid w:val="006107F2"/>
    <w:rsid w:val="006108B0"/>
    <w:rsid w:val="00610C5C"/>
    <w:rsid w:val="006111C2"/>
    <w:rsid w:val="0061127A"/>
    <w:rsid w:val="006114B6"/>
    <w:rsid w:val="0061153A"/>
    <w:rsid w:val="00611BAB"/>
    <w:rsid w:val="00612E5F"/>
    <w:rsid w:val="00613053"/>
    <w:rsid w:val="00613783"/>
    <w:rsid w:val="00613ED9"/>
    <w:rsid w:val="00613FDE"/>
    <w:rsid w:val="006148F5"/>
    <w:rsid w:val="006157D2"/>
    <w:rsid w:val="00615831"/>
    <w:rsid w:val="00617698"/>
    <w:rsid w:val="00617768"/>
    <w:rsid w:val="006200C6"/>
    <w:rsid w:val="00620109"/>
    <w:rsid w:val="00620EE7"/>
    <w:rsid w:val="0062257B"/>
    <w:rsid w:val="00622BDC"/>
    <w:rsid w:val="00623086"/>
    <w:rsid w:val="0062392A"/>
    <w:rsid w:val="006239B5"/>
    <w:rsid w:val="006250E1"/>
    <w:rsid w:val="0062552E"/>
    <w:rsid w:val="00625D03"/>
    <w:rsid w:val="0062615F"/>
    <w:rsid w:val="00626A1C"/>
    <w:rsid w:val="00627082"/>
    <w:rsid w:val="0063045A"/>
    <w:rsid w:val="00630678"/>
    <w:rsid w:val="00631028"/>
    <w:rsid w:val="00631C3D"/>
    <w:rsid w:val="00631C94"/>
    <w:rsid w:val="00635561"/>
    <w:rsid w:val="006375F2"/>
    <w:rsid w:val="00637AD1"/>
    <w:rsid w:val="00637B82"/>
    <w:rsid w:val="00640728"/>
    <w:rsid w:val="0064151B"/>
    <w:rsid w:val="00643C05"/>
    <w:rsid w:val="00643ED9"/>
    <w:rsid w:val="006441DC"/>
    <w:rsid w:val="006443A5"/>
    <w:rsid w:val="00644C3B"/>
    <w:rsid w:val="00645ABC"/>
    <w:rsid w:val="00645CA8"/>
    <w:rsid w:val="00645F3F"/>
    <w:rsid w:val="006462DD"/>
    <w:rsid w:val="00646BB3"/>
    <w:rsid w:val="00646E69"/>
    <w:rsid w:val="006472DD"/>
    <w:rsid w:val="00647AD3"/>
    <w:rsid w:val="006500C1"/>
    <w:rsid w:val="00650A2D"/>
    <w:rsid w:val="006514DF"/>
    <w:rsid w:val="00651B93"/>
    <w:rsid w:val="00651FEC"/>
    <w:rsid w:val="00652266"/>
    <w:rsid w:val="00652EFA"/>
    <w:rsid w:val="0065331A"/>
    <w:rsid w:val="00653BF8"/>
    <w:rsid w:val="00654468"/>
    <w:rsid w:val="00654B9A"/>
    <w:rsid w:val="00656869"/>
    <w:rsid w:val="006575E7"/>
    <w:rsid w:val="006600F7"/>
    <w:rsid w:val="00661489"/>
    <w:rsid w:val="00661ECB"/>
    <w:rsid w:val="00662B5C"/>
    <w:rsid w:val="00662EC7"/>
    <w:rsid w:val="00662F70"/>
    <w:rsid w:val="006638E1"/>
    <w:rsid w:val="00664500"/>
    <w:rsid w:val="00666770"/>
    <w:rsid w:val="006667EB"/>
    <w:rsid w:val="00667191"/>
    <w:rsid w:val="006672EA"/>
    <w:rsid w:val="00671214"/>
    <w:rsid w:val="006729D7"/>
    <w:rsid w:val="00672A86"/>
    <w:rsid w:val="00673E31"/>
    <w:rsid w:val="00674001"/>
    <w:rsid w:val="006749B2"/>
    <w:rsid w:val="00675B58"/>
    <w:rsid w:val="00677A3F"/>
    <w:rsid w:val="00680388"/>
    <w:rsid w:val="006813E8"/>
    <w:rsid w:val="00683B81"/>
    <w:rsid w:val="00684092"/>
    <w:rsid w:val="0068462F"/>
    <w:rsid w:val="006849E8"/>
    <w:rsid w:val="00685023"/>
    <w:rsid w:val="006859CB"/>
    <w:rsid w:val="00685D59"/>
    <w:rsid w:val="006865B7"/>
    <w:rsid w:val="00686E77"/>
    <w:rsid w:val="00687BF7"/>
    <w:rsid w:val="00687F3B"/>
    <w:rsid w:val="006918E8"/>
    <w:rsid w:val="00691FFA"/>
    <w:rsid w:val="00693433"/>
    <w:rsid w:val="00693CAC"/>
    <w:rsid w:val="00694D9A"/>
    <w:rsid w:val="0069508A"/>
    <w:rsid w:val="0069533E"/>
    <w:rsid w:val="00695E6F"/>
    <w:rsid w:val="00695F89"/>
    <w:rsid w:val="00695FAF"/>
    <w:rsid w:val="00696EDE"/>
    <w:rsid w:val="006974A8"/>
    <w:rsid w:val="00697520"/>
    <w:rsid w:val="006975AA"/>
    <w:rsid w:val="006A0DB6"/>
    <w:rsid w:val="006A1E1F"/>
    <w:rsid w:val="006A2278"/>
    <w:rsid w:val="006A41B6"/>
    <w:rsid w:val="006A451D"/>
    <w:rsid w:val="006A4B56"/>
    <w:rsid w:val="006A4D77"/>
    <w:rsid w:val="006A63BF"/>
    <w:rsid w:val="006A74B1"/>
    <w:rsid w:val="006B00A8"/>
    <w:rsid w:val="006B1232"/>
    <w:rsid w:val="006B1449"/>
    <w:rsid w:val="006B1F42"/>
    <w:rsid w:val="006B2A88"/>
    <w:rsid w:val="006B3B44"/>
    <w:rsid w:val="006B3E39"/>
    <w:rsid w:val="006B6E18"/>
    <w:rsid w:val="006B7198"/>
    <w:rsid w:val="006B73BB"/>
    <w:rsid w:val="006C03C9"/>
    <w:rsid w:val="006C0F96"/>
    <w:rsid w:val="006C135B"/>
    <w:rsid w:val="006C1D2F"/>
    <w:rsid w:val="006C1FC7"/>
    <w:rsid w:val="006C1FF5"/>
    <w:rsid w:val="006C24E6"/>
    <w:rsid w:val="006C2853"/>
    <w:rsid w:val="006C2CAC"/>
    <w:rsid w:val="006C39FE"/>
    <w:rsid w:val="006C4F5A"/>
    <w:rsid w:val="006C61C8"/>
    <w:rsid w:val="006C6283"/>
    <w:rsid w:val="006C6F69"/>
    <w:rsid w:val="006C7203"/>
    <w:rsid w:val="006C76EF"/>
    <w:rsid w:val="006C7CE9"/>
    <w:rsid w:val="006C7E79"/>
    <w:rsid w:val="006D00D5"/>
    <w:rsid w:val="006D0309"/>
    <w:rsid w:val="006D0688"/>
    <w:rsid w:val="006D2EBE"/>
    <w:rsid w:val="006D2F0C"/>
    <w:rsid w:val="006D4B4D"/>
    <w:rsid w:val="006D5231"/>
    <w:rsid w:val="006D5C42"/>
    <w:rsid w:val="006D5E34"/>
    <w:rsid w:val="006D67E5"/>
    <w:rsid w:val="006D6FC1"/>
    <w:rsid w:val="006D7076"/>
    <w:rsid w:val="006D74FD"/>
    <w:rsid w:val="006D75FA"/>
    <w:rsid w:val="006D7807"/>
    <w:rsid w:val="006D78DD"/>
    <w:rsid w:val="006E103A"/>
    <w:rsid w:val="006E145E"/>
    <w:rsid w:val="006E1686"/>
    <w:rsid w:val="006E1874"/>
    <w:rsid w:val="006E1C96"/>
    <w:rsid w:val="006E1E41"/>
    <w:rsid w:val="006E2A29"/>
    <w:rsid w:val="006E310E"/>
    <w:rsid w:val="006E40EA"/>
    <w:rsid w:val="006E43FD"/>
    <w:rsid w:val="006E4EC5"/>
    <w:rsid w:val="006E57D1"/>
    <w:rsid w:val="006E64FC"/>
    <w:rsid w:val="006E6C08"/>
    <w:rsid w:val="006E7295"/>
    <w:rsid w:val="006E729E"/>
    <w:rsid w:val="006F0297"/>
    <w:rsid w:val="006F030D"/>
    <w:rsid w:val="006F0D2E"/>
    <w:rsid w:val="006F0E3B"/>
    <w:rsid w:val="006F136A"/>
    <w:rsid w:val="006F180E"/>
    <w:rsid w:val="006F24F5"/>
    <w:rsid w:val="006F2D41"/>
    <w:rsid w:val="006F34FE"/>
    <w:rsid w:val="006F568C"/>
    <w:rsid w:val="006F61AB"/>
    <w:rsid w:val="006F64DB"/>
    <w:rsid w:val="006F6B00"/>
    <w:rsid w:val="006F7C11"/>
    <w:rsid w:val="00701C4D"/>
    <w:rsid w:val="00701FD3"/>
    <w:rsid w:val="00702436"/>
    <w:rsid w:val="00702AD5"/>
    <w:rsid w:val="007031F5"/>
    <w:rsid w:val="007039CE"/>
    <w:rsid w:val="00704599"/>
    <w:rsid w:val="00704621"/>
    <w:rsid w:val="00706999"/>
    <w:rsid w:val="007071CE"/>
    <w:rsid w:val="00707688"/>
    <w:rsid w:val="00707E9B"/>
    <w:rsid w:val="0071007C"/>
    <w:rsid w:val="00710408"/>
    <w:rsid w:val="00711C17"/>
    <w:rsid w:val="00711E6A"/>
    <w:rsid w:val="007130E5"/>
    <w:rsid w:val="007132B1"/>
    <w:rsid w:val="00713D73"/>
    <w:rsid w:val="00714BD6"/>
    <w:rsid w:val="007159B8"/>
    <w:rsid w:val="007160F7"/>
    <w:rsid w:val="007160F8"/>
    <w:rsid w:val="0072096C"/>
    <w:rsid w:val="00721056"/>
    <w:rsid w:val="00721BB7"/>
    <w:rsid w:val="00722D9D"/>
    <w:rsid w:val="0072468E"/>
    <w:rsid w:val="00724AFE"/>
    <w:rsid w:val="00724BC9"/>
    <w:rsid w:val="00725726"/>
    <w:rsid w:val="00725C0A"/>
    <w:rsid w:val="00725E6C"/>
    <w:rsid w:val="0072725B"/>
    <w:rsid w:val="00727BE9"/>
    <w:rsid w:val="00730F07"/>
    <w:rsid w:val="00731BDA"/>
    <w:rsid w:val="00731FBC"/>
    <w:rsid w:val="00732139"/>
    <w:rsid w:val="00733224"/>
    <w:rsid w:val="0073361C"/>
    <w:rsid w:val="0073435A"/>
    <w:rsid w:val="00734ED1"/>
    <w:rsid w:val="007350AF"/>
    <w:rsid w:val="00737320"/>
    <w:rsid w:val="007373EB"/>
    <w:rsid w:val="00737F11"/>
    <w:rsid w:val="0074184F"/>
    <w:rsid w:val="00741F0C"/>
    <w:rsid w:val="00743BEC"/>
    <w:rsid w:val="00744B3B"/>
    <w:rsid w:val="00744F32"/>
    <w:rsid w:val="00745F0B"/>
    <w:rsid w:val="00746EF5"/>
    <w:rsid w:val="007474EB"/>
    <w:rsid w:val="00747911"/>
    <w:rsid w:val="0075002E"/>
    <w:rsid w:val="00750500"/>
    <w:rsid w:val="00750B84"/>
    <w:rsid w:val="00751CF5"/>
    <w:rsid w:val="007526CF"/>
    <w:rsid w:val="00752FEA"/>
    <w:rsid w:val="0075308B"/>
    <w:rsid w:val="0075331F"/>
    <w:rsid w:val="00753B01"/>
    <w:rsid w:val="00753F0B"/>
    <w:rsid w:val="0075517A"/>
    <w:rsid w:val="00755290"/>
    <w:rsid w:val="00756740"/>
    <w:rsid w:val="007568BC"/>
    <w:rsid w:val="007568C6"/>
    <w:rsid w:val="007577A2"/>
    <w:rsid w:val="00760F96"/>
    <w:rsid w:val="00761E28"/>
    <w:rsid w:val="00762221"/>
    <w:rsid w:val="007624BD"/>
    <w:rsid w:val="00762529"/>
    <w:rsid w:val="00764D82"/>
    <w:rsid w:val="00765453"/>
    <w:rsid w:val="00765B46"/>
    <w:rsid w:val="0076656B"/>
    <w:rsid w:val="00766FC7"/>
    <w:rsid w:val="00767E10"/>
    <w:rsid w:val="00767E9A"/>
    <w:rsid w:val="0077004D"/>
    <w:rsid w:val="00770241"/>
    <w:rsid w:val="0077137B"/>
    <w:rsid w:val="00771CBF"/>
    <w:rsid w:val="00772055"/>
    <w:rsid w:val="007722A9"/>
    <w:rsid w:val="00773383"/>
    <w:rsid w:val="007736EA"/>
    <w:rsid w:val="0077455F"/>
    <w:rsid w:val="00776197"/>
    <w:rsid w:val="007769D6"/>
    <w:rsid w:val="00776D70"/>
    <w:rsid w:val="0077712C"/>
    <w:rsid w:val="0077723F"/>
    <w:rsid w:val="007777E0"/>
    <w:rsid w:val="00777DB9"/>
    <w:rsid w:val="00780911"/>
    <w:rsid w:val="007811F7"/>
    <w:rsid w:val="007815CA"/>
    <w:rsid w:val="0078190D"/>
    <w:rsid w:val="00781DB7"/>
    <w:rsid w:val="00781DD2"/>
    <w:rsid w:val="007823C4"/>
    <w:rsid w:val="007837D0"/>
    <w:rsid w:val="007845F1"/>
    <w:rsid w:val="00784CCA"/>
    <w:rsid w:val="0078567F"/>
    <w:rsid w:val="00785C1A"/>
    <w:rsid w:val="0078623B"/>
    <w:rsid w:val="007869CA"/>
    <w:rsid w:val="00787143"/>
    <w:rsid w:val="007871AE"/>
    <w:rsid w:val="00787269"/>
    <w:rsid w:val="0079021D"/>
    <w:rsid w:val="00790771"/>
    <w:rsid w:val="00790BD2"/>
    <w:rsid w:val="00793A71"/>
    <w:rsid w:val="00793A86"/>
    <w:rsid w:val="00793C54"/>
    <w:rsid w:val="007942BF"/>
    <w:rsid w:val="00794652"/>
    <w:rsid w:val="00794FEB"/>
    <w:rsid w:val="00795137"/>
    <w:rsid w:val="0079524C"/>
    <w:rsid w:val="0079659E"/>
    <w:rsid w:val="00796A5E"/>
    <w:rsid w:val="007A126D"/>
    <w:rsid w:val="007A1777"/>
    <w:rsid w:val="007A1AB8"/>
    <w:rsid w:val="007A1FFF"/>
    <w:rsid w:val="007A20D9"/>
    <w:rsid w:val="007A304D"/>
    <w:rsid w:val="007A420A"/>
    <w:rsid w:val="007A4789"/>
    <w:rsid w:val="007A491A"/>
    <w:rsid w:val="007A49BE"/>
    <w:rsid w:val="007A545D"/>
    <w:rsid w:val="007A5630"/>
    <w:rsid w:val="007A56BD"/>
    <w:rsid w:val="007A5F71"/>
    <w:rsid w:val="007A6000"/>
    <w:rsid w:val="007A6BA4"/>
    <w:rsid w:val="007A7BD7"/>
    <w:rsid w:val="007B0040"/>
    <w:rsid w:val="007B0157"/>
    <w:rsid w:val="007B1657"/>
    <w:rsid w:val="007B22FB"/>
    <w:rsid w:val="007B288A"/>
    <w:rsid w:val="007B3CAB"/>
    <w:rsid w:val="007B500E"/>
    <w:rsid w:val="007B5862"/>
    <w:rsid w:val="007B586D"/>
    <w:rsid w:val="007B6C7E"/>
    <w:rsid w:val="007B6F71"/>
    <w:rsid w:val="007B7282"/>
    <w:rsid w:val="007B7F33"/>
    <w:rsid w:val="007C0996"/>
    <w:rsid w:val="007C128F"/>
    <w:rsid w:val="007C2211"/>
    <w:rsid w:val="007C2212"/>
    <w:rsid w:val="007C3B97"/>
    <w:rsid w:val="007C3C75"/>
    <w:rsid w:val="007C3CDE"/>
    <w:rsid w:val="007C3DF2"/>
    <w:rsid w:val="007C4A9C"/>
    <w:rsid w:val="007C5188"/>
    <w:rsid w:val="007C530E"/>
    <w:rsid w:val="007D00A2"/>
    <w:rsid w:val="007D00BB"/>
    <w:rsid w:val="007D0241"/>
    <w:rsid w:val="007D0428"/>
    <w:rsid w:val="007D0E0E"/>
    <w:rsid w:val="007D13D4"/>
    <w:rsid w:val="007D1E1D"/>
    <w:rsid w:val="007D27FD"/>
    <w:rsid w:val="007D29B8"/>
    <w:rsid w:val="007D30E0"/>
    <w:rsid w:val="007D3396"/>
    <w:rsid w:val="007D6714"/>
    <w:rsid w:val="007D6DC4"/>
    <w:rsid w:val="007E006E"/>
    <w:rsid w:val="007E02C7"/>
    <w:rsid w:val="007E0B49"/>
    <w:rsid w:val="007E0E3F"/>
    <w:rsid w:val="007E0E70"/>
    <w:rsid w:val="007E133B"/>
    <w:rsid w:val="007E1C89"/>
    <w:rsid w:val="007E3285"/>
    <w:rsid w:val="007E47D7"/>
    <w:rsid w:val="007E6C43"/>
    <w:rsid w:val="007E76C2"/>
    <w:rsid w:val="007E7EAE"/>
    <w:rsid w:val="007F16B8"/>
    <w:rsid w:val="007F174F"/>
    <w:rsid w:val="007F33F4"/>
    <w:rsid w:val="007F3912"/>
    <w:rsid w:val="007F5779"/>
    <w:rsid w:val="007F5EFF"/>
    <w:rsid w:val="007F6179"/>
    <w:rsid w:val="007F718D"/>
    <w:rsid w:val="0080057D"/>
    <w:rsid w:val="008009CE"/>
    <w:rsid w:val="008009E1"/>
    <w:rsid w:val="008011D6"/>
    <w:rsid w:val="0080167E"/>
    <w:rsid w:val="00801ED3"/>
    <w:rsid w:val="00802143"/>
    <w:rsid w:val="0080234E"/>
    <w:rsid w:val="00802C6A"/>
    <w:rsid w:val="00806023"/>
    <w:rsid w:val="008061CA"/>
    <w:rsid w:val="008077E5"/>
    <w:rsid w:val="0080797C"/>
    <w:rsid w:val="00810902"/>
    <w:rsid w:val="00810927"/>
    <w:rsid w:val="00811174"/>
    <w:rsid w:val="008112BB"/>
    <w:rsid w:val="00812ADB"/>
    <w:rsid w:val="00812C13"/>
    <w:rsid w:val="00812E77"/>
    <w:rsid w:val="008130EC"/>
    <w:rsid w:val="00813729"/>
    <w:rsid w:val="00814D27"/>
    <w:rsid w:val="00815110"/>
    <w:rsid w:val="00817941"/>
    <w:rsid w:val="00820332"/>
    <w:rsid w:val="0082093F"/>
    <w:rsid w:val="00820CF4"/>
    <w:rsid w:val="0082107A"/>
    <w:rsid w:val="008235E7"/>
    <w:rsid w:val="00823608"/>
    <w:rsid w:val="00823BC8"/>
    <w:rsid w:val="00824375"/>
    <w:rsid w:val="0082488F"/>
    <w:rsid w:val="00825786"/>
    <w:rsid w:val="00825DDB"/>
    <w:rsid w:val="008261DE"/>
    <w:rsid w:val="00826BCE"/>
    <w:rsid w:val="00827B70"/>
    <w:rsid w:val="0083064F"/>
    <w:rsid w:val="00833ADB"/>
    <w:rsid w:val="00833DD6"/>
    <w:rsid w:val="00833F4D"/>
    <w:rsid w:val="00833F89"/>
    <w:rsid w:val="0083461C"/>
    <w:rsid w:val="00834F28"/>
    <w:rsid w:val="00835580"/>
    <w:rsid w:val="008362AA"/>
    <w:rsid w:val="00836D65"/>
    <w:rsid w:val="00836E7C"/>
    <w:rsid w:val="008405E6"/>
    <w:rsid w:val="00843458"/>
    <w:rsid w:val="008435B3"/>
    <w:rsid w:val="00844AB6"/>
    <w:rsid w:val="00844F37"/>
    <w:rsid w:val="00845379"/>
    <w:rsid w:val="00845ADE"/>
    <w:rsid w:val="00845C41"/>
    <w:rsid w:val="00845C5E"/>
    <w:rsid w:val="00845DF6"/>
    <w:rsid w:val="00847ED8"/>
    <w:rsid w:val="008511AC"/>
    <w:rsid w:val="00851E2A"/>
    <w:rsid w:val="00852161"/>
    <w:rsid w:val="008529CA"/>
    <w:rsid w:val="00852AEA"/>
    <w:rsid w:val="008549F2"/>
    <w:rsid w:val="008551FA"/>
    <w:rsid w:val="00855889"/>
    <w:rsid w:val="00855FC1"/>
    <w:rsid w:val="00856452"/>
    <w:rsid w:val="008574B3"/>
    <w:rsid w:val="008575E8"/>
    <w:rsid w:val="00860A33"/>
    <w:rsid w:val="00860F77"/>
    <w:rsid w:val="00861D8C"/>
    <w:rsid w:val="00862014"/>
    <w:rsid w:val="00862F9A"/>
    <w:rsid w:val="008631F5"/>
    <w:rsid w:val="008632BD"/>
    <w:rsid w:val="0086338A"/>
    <w:rsid w:val="00863A7F"/>
    <w:rsid w:val="00864AEC"/>
    <w:rsid w:val="008651AE"/>
    <w:rsid w:val="00865CFD"/>
    <w:rsid w:val="00866008"/>
    <w:rsid w:val="008705C0"/>
    <w:rsid w:val="00870AD8"/>
    <w:rsid w:val="0087115E"/>
    <w:rsid w:val="008718B5"/>
    <w:rsid w:val="00871CA1"/>
    <w:rsid w:val="00873DDC"/>
    <w:rsid w:val="00873F91"/>
    <w:rsid w:val="008746BC"/>
    <w:rsid w:val="00874B98"/>
    <w:rsid w:val="0087521C"/>
    <w:rsid w:val="00875FDF"/>
    <w:rsid w:val="008764B1"/>
    <w:rsid w:val="0087687D"/>
    <w:rsid w:val="00876E5E"/>
    <w:rsid w:val="00876EE9"/>
    <w:rsid w:val="00877596"/>
    <w:rsid w:val="00877774"/>
    <w:rsid w:val="00877B5E"/>
    <w:rsid w:val="00880360"/>
    <w:rsid w:val="00880646"/>
    <w:rsid w:val="008807F3"/>
    <w:rsid w:val="00881D73"/>
    <w:rsid w:val="00882602"/>
    <w:rsid w:val="00883EB2"/>
    <w:rsid w:val="008849DC"/>
    <w:rsid w:val="0088547E"/>
    <w:rsid w:val="0089159C"/>
    <w:rsid w:val="008915B3"/>
    <w:rsid w:val="0089182C"/>
    <w:rsid w:val="00891E4E"/>
    <w:rsid w:val="00891EE3"/>
    <w:rsid w:val="00892011"/>
    <w:rsid w:val="00892334"/>
    <w:rsid w:val="008925FB"/>
    <w:rsid w:val="00892E5E"/>
    <w:rsid w:val="00893A7C"/>
    <w:rsid w:val="00894729"/>
    <w:rsid w:val="00894C26"/>
    <w:rsid w:val="00895875"/>
    <w:rsid w:val="00896726"/>
    <w:rsid w:val="00896C78"/>
    <w:rsid w:val="00896E43"/>
    <w:rsid w:val="0089768B"/>
    <w:rsid w:val="008A028B"/>
    <w:rsid w:val="008A0F00"/>
    <w:rsid w:val="008A2A9B"/>
    <w:rsid w:val="008A3C18"/>
    <w:rsid w:val="008A3C62"/>
    <w:rsid w:val="008A4D97"/>
    <w:rsid w:val="008A58B7"/>
    <w:rsid w:val="008A6FA6"/>
    <w:rsid w:val="008A7C2E"/>
    <w:rsid w:val="008B1544"/>
    <w:rsid w:val="008B2B12"/>
    <w:rsid w:val="008B2FF1"/>
    <w:rsid w:val="008B3333"/>
    <w:rsid w:val="008B3824"/>
    <w:rsid w:val="008B562B"/>
    <w:rsid w:val="008B65CB"/>
    <w:rsid w:val="008B66F3"/>
    <w:rsid w:val="008B6EF0"/>
    <w:rsid w:val="008B7AD4"/>
    <w:rsid w:val="008B7C2E"/>
    <w:rsid w:val="008B7FEA"/>
    <w:rsid w:val="008C0905"/>
    <w:rsid w:val="008C0D04"/>
    <w:rsid w:val="008C1832"/>
    <w:rsid w:val="008C1B7D"/>
    <w:rsid w:val="008C25FF"/>
    <w:rsid w:val="008C287B"/>
    <w:rsid w:val="008C2C0A"/>
    <w:rsid w:val="008C42EA"/>
    <w:rsid w:val="008C5971"/>
    <w:rsid w:val="008C5EDB"/>
    <w:rsid w:val="008C6A3C"/>
    <w:rsid w:val="008D0AD1"/>
    <w:rsid w:val="008D145F"/>
    <w:rsid w:val="008D34D9"/>
    <w:rsid w:val="008D3823"/>
    <w:rsid w:val="008D4598"/>
    <w:rsid w:val="008D491B"/>
    <w:rsid w:val="008D4D02"/>
    <w:rsid w:val="008D5378"/>
    <w:rsid w:val="008D58AE"/>
    <w:rsid w:val="008D6A4D"/>
    <w:rsid w:val="008D7862"/>
    <w:rsid w:val="008D7C30"/>
    <w:rsid w:val="008D7E51"/>
    <w:rsid w:val="008E02A8"/>
    <w:rsid w:val="008E1AE1"/>
    <w:rsid w:val="008E32FD"/>
    <w:rsid w:val="008E381A"/>
    <w:rsid w:val="008E4898"/>
    <w:rsid w:val="008E48D9"/>
    <w:rsid w:val="008E511A"/>
    <w:rsid w:val="008E58B8"/>
    <w:rsid w:val="008E6271"/>
    <w:rsid w:val="008E678D"/>
    <w:rsid w:val="008E6859"/>
    <w:rsid w:val="008E71A9"/>
    <w:rsid w:val="008F058C"/>
    <w:rsid w:val="008F06C3"/>
    <w:rsid w:val="008F282B"/>
    <w:rsid w:val="008F28F0"/>
    <w:rsid w:val="008F3B0E"/>
    <w:rsid w:val="008F6742"/>
    <w:rsid w:val="008F691C"/>
    <w:rsid w:val="008F7768"/>
    <w:rsid w:val="0090045C"/>
    <w:rsid w:val="009009A8"/>
    <w:rsid w:val="009014E7"/>
    <w:rsid w:val="00902455"/>
    <w:rsid w:val="00902A7B"/>
    <w:rsid w:val="00904E65"/>
    <w:rsid w:val="009062E6"/>
    <w:rsid w:val="0090683D"/>
    <w:rsid w:val="0090731E"/>
    <w:rsid w:val="00911274"/>
    <w:rsid w:val="00911327"/>
    <w:rsid w:val="00911418"/>
    <w:rsid w:val="009114DB"/>
    <w:rsid w:val="00912167"/>
    <w:rsid w:val="00912201"/>
    <w:rsid w:val="00912D86"/>
    <w:rsid w:val="009161C2"/>
    <w:rsid w:val="00916AB4"/>
    <w:rsid w:val="00920A19"/>
    <w:rsid w:val="00920F8D"/>
    <w:rsid w:val="0092347D"/>
    <w:rsid w:val="0092360F"/>
    <w:rsid w:val="009262FE"/>
    <w:rsid w:val="0092638A"/>
    <w:rsid w:val="00926915"/>
    <w:rsid w:val="009279F2"/>
    <w:rsid w:val="009303F1"/>
    <w:rsid w:val="009317F7"/>
    <w:rsid w:val="00932024"/>
    <w:rsid w:val="00932CB0"/>
    <w:rsid w:val="009331A6"/>
    <w:rsid w:val="009342DD"/>
    <w:rsid w:val="00934B6E"/>
    <w:rsid w:val="00934FEC"/>
    <w:rsid w:val="00935E6A"/>
    <w:rsid w:val="00935FF0"/>
    <w:rsid w:val="00936300"/>
    <w:rsid w:val="009364D6"/>
    <w:rsid w:val="009367C4"/>
    <w:rsid w:val="00937CC0"/>
    <w:rsid w:val="00937FAE"/>
    <w:rsid w:val="0094089D"/>
    <w:rsid w:val="00940C80"/>
    <w:rsid w:val="009428B6"/>
    <w:rsid w:val="00942FE0"/>
    <w:rsid w:val="00943A30"/>
    <w:rsid w:val="0094447A"/>
    <w:rsid w:val="00946997"/>
    <w:rsid w:val="00946A3A"/>
    <w:rsid w:val="00947FC7"/>
    <w:rsid w:val="00953449"/>
    <w:rsid w:val="0095426B"/>
    <w:rsid w:val="0095571A"/>
    <w:rsid w:val="009565D3"/>
    <w:rsid w:val="00957013"/>
    <w:rsid w:val="0095765D"/>
    <w:rsid w:val="00957CAE"/>
    <w:rsid w:val="00957DC3"/>
    <w:rsid w:val="00960F02"/>
    <w:rsid w:val="0096108C"/>
    <w:rsid w:val="00961B4F"/>
    <w:rsid w:val="009629E1"/>
    <w:rsid w:val="0096313F"/>
    <w:rsid w:val="009643B0"/>
    <w:rsid w:val="00966884"/>
    <w:rsid w:val="00966A34"/>
    <w:rsid w:val="00966FE6"/>
    <w:rsid w:val="00967478"/>
    <w:rsid w:val="00967519"/>
    <w:rsid w:val="00967E46"/>
    <w:rsid w:val="009702E0"/>
    <w:rsid w:val="009706AD"/>
    <w:rsid w:val="0097161C"/>
    <w:rsid w:val="00972295"/>
    <w:rsid w:val="00972FA4"/>
    <w:rsid w:val="009731BF"/>
    <w:rsid w:val="009741AB"/>
    <w:rsid w:val="0097635E"/>
    <w:rsid w:val="0097662D"/>
    <w:rsid w:val="00976767"/>
    <w:rsid w:val="00976D66"/>
    <w:rsid w:val="00980191"/>
    <w:rsid w:val="00980C8C"/>
    <w:rsid w:val="00980FBA"/>
    <w:rsid w:val="00981B67"/>
    <w:rsid w:val="00982873"/>
    <w:rsid w:val="009833DB"/>
    <w:rsid w:val="0098349D"/>
    <w:rsid w:val="00983C50"/>
    <w:rsid w:val="0098418D"/>
    <w:rsid w:val="009856D0"/>
    <w:rsid w:val="00986190"/>
    <w:rsid w:val="00987679"/>
    <w:rsid w:val="009916AC"/>
    <w:rsid w:val="00991F09"/>
    <w:rsid w:val="0099279E"/>
    <w:rsid w:val="00993A37"/>
    <w:rsid w:val="00993A97"/>
    <w:rsid w:val="00993CC4"/>
    <w:rsid w:val="00996BD7"/>
    <w:rsid w:val="00996C9C"/>
    <w:rsid w:val="00997FF3"/>
    <w:rsid w:val="009A083B"/>
    <w:rsid w:val="009A1737"/>
    <w:rsid w:val="009A18A2"/>
    <w:rsid w:val="009A1B5F"/>
    <w:rsid w:val="009A1BA5"/>
    <w:rsid w:val="009A1D5E"/>
    <w:rsid w:val="009A1DBE"/>
    <w:rsid w:val="009A2786"/>
    <w:rsid w:val="009A4DD5"/>
    <w:rsid w:val="009A6AD0"/>
    <w:rsid w:val="009B0D8D"/>
    <w:rsid w:val="009B1448"/>
    <w:rsid w:val="009B1A02"/>
    <w:rsid w:val="009B21A3"/>
    <w:rsid w:val="009B29F5"/>
    <w:rsid w:val="009B3357"/>
    <w:rsid w:val="009B3C0A"/>
    <w:rsid w:val="009B3D8D"/>
    <w:rsid w:val="009B4E18"/>
    <w:rsid w:val="009B5B6D"/>
    <w:rsid w:val="009B692E"/>
    <w:rsid w:val="009B7464"/>
    <w:rsid w:val="009B7BD1"/>
    <w:rsid w:val="009C0508"/>
    <w:rsid w:val="009C083B"/>
    <w:rsid w:val="009C1944"/>
    <w:rsid w:val="009C20F6"/>
    <w:rsid w:val="009C2191"/>
    <w:rsid w:val="009C2676"/>
    <w:rsid w:val="009C399C"/>
    <w:rsid w:val="009C39A7"/>
    <w:rsid w:val="009C5100"/>
    <w:rsid w:val="009C5B84"/>
    <w:rsid w:val="009C64BB"/>
    <w:rsid w:val="009C7723"/>
    <w:rsid w:val="009C7A2A"/>
    <w:rsid w:val="009D03E7"/>
    <w:rsid w:val="009D0D26"/>
    <w:rsid w:val="009D13A1"/>
    <w:rsid w:val="009D235F"/>
    <w:rsid w:val="009D2EAE"/>
    <w:rsid w:val="009D4521"/>
    <w:rsid w:val="009D4AAB"/>
    <w:rsid w:val="009D60D5"/>
    <w:rsid w:val="009D6EBF"/>
    <w:rsid w:val="009E00CA"/>
    <w:rsid w:val="009E0421"/>
    <w:rsid w:val="009E045E"/>
    <w:rsid w:val="009E1D7A"/>
    <w:rsid w:val="009E1F76"/>
    <w:rsid w:val="009E525A"/>
    <w:rsid w:val="009E5C44"/>
    <w:rsid w:val="009E6B8A"/>
    <w:rsid w:val="009E6B9E"/>
    <w:rsid w:val="009E71A9"/>
    <w:rsid w:val="009E73AD"/>
    <w:rsid w:val="009E760F"/>
    <w:rsid w:val="009E7EE2"/>
    <w:rsid w:val="009F0C49"/>
    <w:rsid w:val="009F1280"/>
    <w:rsid w:val="009F2391"/>
    <w:rsid w:val="009F2704"/>
    <w:rsid w:val="009F2811"/>
    <w:rsid w:val="009F2D35"/>
    <w:rsid w:val="009F4B1A"/>
    <w:rsid w:val="009F5802"/>
    <w:rsid w:val="009F5E51"/>
    <w:rsid w:val="009F5EB0"/>
    <w:rsid w:val="009F770B"/>
    <w:rsid w:val="00A00196"/>
    <w:rsid w:val="00A008DF"/>
    <w:rsid w:val="00A0194C"/>
    <w:rsid w:val="00A02006"/>
    <w:rsid w:val="00A0279D"/>
    <w:rsid w:val="00A02FEE"/>
    <w:rsid w:val="00A04D62"/>
    <w:rsid w:val="00A06869"/>
    <w:rsid w:val="00A07D3E"/>
    <w:rsid w:val="00A10213"/>
    <w:rsid w:val="00A10580"/>
    <w:rsid w:val="00A10B79"/>
    <w:rsid w:val="00A113AF"/>
    <w:rsid w:val="00A11561"/>
    <w:rsid w:val="00A115B2"/>
    <w:rsid w:val="00A11A39"/>
    <w:rsid w:val="00A1205B"/>
    <w:rsid w:val="00A124AE"/>
    <w:rsid w:val="00A12DFD"/>
    <w:rsid w:val="00A12E15"/>
    <w:rsid w:val="00A136A3"/>
    <w:rsid w:val="00A1383A"/>
    <w:rsid w:val="00A138E3"/>
    <w:rsid w:val="00A13CD6"/>
    <w:rsid w:val="00A143DA"/>
    <w:rsid w:val="00A15623"/>
    <w:rsid w:val="00A15DCF"/>
    <w:rsid w:val="00A165E4"/>
    <w:rsid w:val="00A1689F"/>
    <w:rsid w:val="00A20C4E"/>
    <w:rsid w:val="00A2237F"/>
    <w:rsid w:val="00A23817"/>
    <w:rsid w:val="00A23C75"/>
    <w:rsid w:val="00A250B1"/>
    <w:rsid w:val="00A25261"/>
    <w:rsid w:val="00A25E26"/>
    <w:rsid w:val="00A30218"/>
    <w:rsid w:val="00A30CE5"/>
    <w:rsid w:val="00A30CF9"/>
    <w:rsid w:val="00A31333"/>
    <w:rsid w:val="00A31C49"/>
    <w:rsid w:val="00A32305"/>
    <w:rsid w:val="00A32950"/>
    <w:rsid w:val="00A331FF"/>
    <w:rsid w:val="00A415C5"/>
    <w:rsid w:val="00A41C6F"/>
    <w:rsid w:val="00A42DCF"/>
    <w:rsid w:val="00A43887"/>
    <w:rsid w:val="00A45596"/>
    <w:rsid w:val="00A455FD"/>
    <w:rsid w:val="00A45FE6"/>
    <w:rsid w:val="00A46BA7"/>
    <w:rsid w:val="00A46D6B"/>
    <w:rsid w:val="00A47587"/>
    <w:rsid w:val="00A507A2"/>
    <w:rsid w:val="00A50BBE"/>
    <w:rsid w:val="00A5147F"/>
    <w:rsid w:val="00A514EB"/>
    <w:rsid w:val="00A51680"/>
    <w:rsid w:val="00A51C29"/>
    <w:rsid w:val="00A52647"/>
    <w:rsid w:val="00A53EF7"/>
    <w:rsid w:val="00A54245"/>
    <w:rsid w:val="00A54CE6"/>
    <w:rsid w:val="00A54F73"/>
    <w:rsid w:val="00A5507C"/>
    <w:rsid w:val="00A55A8E"/>
    <w:rsid w:val="00A5734A"/>
    <w:rsid w:val="00A60949"/>
    <w:rsid w:val="00A60C94"/>
    <w:rsid w:val="00A615BF"/>
    <w:rsid w:val="00A629C7"/>
    <w:rsid w:val="00A64C8A"/>
    <w:rsid w:val="00A64D00"/>
    <w:rsid w:val="00A66FE7"/>
    <w:rsid w:val="00A67CAD"/>
    <w:rsid w:val="00A700A2"/>
    <w:rsid w:val="00A7185A"/>
    <w:rsid w:val="00A72DE8"/>
    <w:rsid w:val="00A72E39"/>
    <w:rsid w:val="00A7402B"/>
    <w:rsid w:val="00A740A9"/>
    <w:rsid w:val="00A74419"/>
    <w:rsid w:val="00A746CD"/>
    <w:rsid w:val="00A7492E"/>
    <w:rsid w:val="00A74BD2"/>
    <w:rsid w:val="00A74CCB"/>
    <w:rsid w:val="00A7500C"/>
    <w:rsid w:val="00A76215"/>
    <w:rsid w:val="00A775E4"/>
    <w:rsid w:val="00A80021"/>
    <w:rsid w:val="00A80C0D"/>
    <w:rsid w:val="00A822BA"/>
    <w:rsid w:val="00A82307"/>
    <w:rsid w:val="00A82665"/>
    <w:rsid w:val="00A82FBB"/>
    <w:rsid w:val="00A84030"/>
    <w:rsid w:val="00A84341"/>
    <w:rsid w:val="00A86F0D"/>
    <w:rsid w:val="00A873C8"/>
    <w:rsid w:val="00A908F4"/>
    <w:rsid w:val="00A90CEA"/>
    <w:rsid w:val="00A9227A"/>
    <w:rsid w:val="00A927CA"/>
    <w:rsid w:val="00A92EB8"/>
    <w:rsid w:val="00A936B3"/>
    <w:rsid w:val="00A937AF"/>
    <w:rsid w:val="00A94FD8"/>
    <w:rsid w:val="00A95C43"/>
    <w:rsid w:val="00A965B7"/>
    <w:rsid w:val="00A96C44"/>
    <w:rsid w:val="00A97293"/>
    <w:rsid w:val="00AA00FF"/>
    <w:rsid w:val="00AA0346"/>
    <w:rsid w:val="00AA2D70"/>
    <w:rsid w:val="00AA3601"/>
    <w:rsid w:val="00AA400F"/>
    <w:rsid w:val="00AA4EB3"/>
    <w:rsid w:val="00AA5B38"/>
    <w:rsid w:val="00AA5B51"/>
    <w:rsid w:val="00AA5CF6"/>
    <w:rsid w:val="00AA731E"/>
    <w:rsid w:val="00AA7C36"/>
    <w:rsid w:val="00AB2F03"/>
    <w:rsid w:val="00AB361A"/>
    <w:rsid w:val="00AB36ED"/>
    <w:rsid w:val="00AB3B4A"/>
    <w:rsid w:val="00AB4E8D"/>
    <w:rsid w:val="00AB5D0B"/>
    <w:rsid w:val="00AB6402"/>
    <w:rsid w:val="00AB7125"/>
    <w:rsid w:val="00AB792C"/>
    <w:rsid w:val="00AB7D48"/>
    <w:rsid w:val="00AC019C"/>
    <w:rsid w:val="00AC0CC6"/>
    <w:rsid w:val="00AC12FF"/>
    <w:rsid w:val="00AC4044"/>
    <w:rsid w:val="00AC464D"/>
    <w:rsid w:val="00AC520B"/>
    <w:rsid w:val="00AC6443"/>
    <w:rsid w:val="00AC74BF"/>
    <w:rsid w:val="00AC7747"/>
    <w:rsid w:val="00AC7895"/>
    <w:rsid w:val="00AD0857"/>
    <w:rsid w:val="00AD1312"/>
    <w:rsid w:val="00AD199E"/>
    <w:rsid w:val="00AD1E6F"/>
    <w:rsid w:val="00AD2634"/>
    <w:rsid w:val="00AD308E"/>
    <w:rsid w:val="00AD3A17"/>
    <w:rsid w:val="00AD5734"/>
    <w:rsid w:val="00AD62AD"/>
    <w:rsid w:val="00AD6A8F"/>
    <w:rsid w:val="00AD6C5D"/>
    <w:rsid w:val="00AE02AF"/>
    <w:rsid w:val="00AE094C"/>
    <w:rsid w:val="00AE0EC4"/>
    <w:rsid w:val="00AE18A2"/>
    <w:rsid w:val="00AE2DA7"/>
    <w:rsid w:val="00AE2FC9"/>
    <w:rsid w:val="00AE2FEA"/>
    <w:rsid w:val="00AE3C99"/>
    <w:rsid w:val="00AE3EEF"/>
    <w:rsid w:val="00AE5646"/>
    <w:rsid w:val="00AE5FAF"/>
    <w:rsid w:val="00AE643A"/>
    <w:rsid w:val="00AE6523"/>
    <w:rsid w:val="00AE6FBD"/>
    <w:rsid w:val="00AE727E"/>
    <w:rsid w:val="00AF14CD"/>
    <w:rsid w:val="00AF1A8C"/>
    <w:rsid w:val="00AF1B02"/>
    <w:rsid w:val="00AF3BA6"/>
    <w:rsid w:val="00AF4115"/>
    <w:rsid w:val="00AF426B"/>
    <w:rsid w:val="00AF4D36"/>
    <w:rsid w:val="00AF542A"/>
    <w:rsid w:val="00AF5811"/>
    <w:rsid w:val="00AF6A7D"/>
    <w:rsid w:val="00AF73CF"/>
    <w:rsid w:val="00AF787E"/>
    <w:rsid w:val="00AF7950"/>
    <w:rsid w:val="00B00814"/>
    <w:rsid w:val="00B011CC"/>
    <w:rsid w:val="00B02369"/>
    <w:rsid w:val="00B0239D"/>
    <w:rsid w:val="00B02420"/>
    <w:rsid w:val="00B039DF"/>
    <w:rsid w:val="00B059CE"/>
    <w:rsid w:val="00B06082"/>
    <w:rsid w:val="00B067CF"/>
    <w:rsid w:val="00B06DCE"/>
    <w:rsid w:val="00B074D3"/>
    <w:rsid w:val="00B11574"/>
    <w:rsid w:val="00B12AE9"/>
    <w:rsid w:val="00B12DE9"/>
    <w:rsid w:val="00B12FB8"/>
    <w:rsid w:val="00B13791"/>
    <w:rsid w:val="00B14A80"/>
    <w:rsid w:val="00B1546C"/>
    <w:rsid w:val="00B17352"/>
    <w:rsid w:val="00B17AC1"/>
    <w:rsid w:val="00B17E83"/>
    <w:rsid w:val="00B2051B"/>
    <w:rsid w:val="00B208C6"/>
    <w:rsid w:val="00B20C6F"/>
    <w:rsid w:val="00B220AB"/>
    <w:rsid w:val="00B22A5D"/>
    <w:rsid w:val="00B231EA"/>
    <w:rsid w:val="00B2381E"/>
    <w:rsid w:val="00B24278"/>
    <w:rsid w:val="00B249F2"/>
    <w:rsid w:val="00B24B22"/>
    <w:rsid w:val="00B24B30"/>
    <w:rsid w:val="00B24F5E"/>
    <w:rsid w:val="00B252EC"/>
    <w:rsid w:val="00B26060"/>
    <w:rsid w:val="00B27E5B"/>
    <w:rsid w:val="00B34103"/>
    <w:rsid w:val="00B35A99"/>
    <w:rsid w:val="00B35C19"/>
    <w:rsid w:val="00B36005"/>
    <w:rsid w:val="00B36F45"/>
    <w:rsid w:val="00B40390"/>
    <w:rsid w:val="00B4073A"/>
    <w:rsid w:val="00B40C68"/>
    <w:rsid w:val="00B40DE6"/>
    <w:rsid w:val="00B41BA9"/>
    <w:rsid w:val="00B41F0F"/>
    <w:rsid w:val="00B41F14"/>
    <w:rsid w:val="00B4201E"/>
    <w:rsid w:val="00B4280B"/>
    <w:rsid w:val="00B44037"/>
    <w:rsid w:val="00B45359"/>
    <w:rsid w:val="00B468BE"/>
    <w:rsid w:val="00B46BDA"/>
    <w:rsid w:val="00B470A0"/>
    <w:rsid w:val="00B47DEC"/>
    <w:rsid w:val="00B500CD"/>
    <w:rsid w:val="00B50A3A"/>
    <w:rsid w:val="00B51B22"/>
    <w:rsid w:val="00B52E1E"/>
    <w:rsid w:val="00B52E46"/>
    <w:rsid w:val="00B544A8"/>
    <w:rsid w:val="00B54B77"/>
    <w:rsid w:val="00B55DEF"/>
    <w:rsid w:val="00B561C3"/>
    <w:rsid w:val="00B56EB1"/>
    <w:rsid w:val="00B57031"/>
    <w:rsid w:val="00B5755A"/>
    <w:rsid w:val="00B615CB"/>
    <w:rsid w:val="00B628FB"/>
    <w:rsid w:val="00B64CF2"/>
    <w:rsid w:val="00B64FAF"/>
    <w:rsid w:val="00B6568D"/>
    <w:rsid w:val="00B656D5"/>
    <w:rsid w:val="00B6580D"/>
    <w:rsid w:val="00B65B2E"/>
    <w:rsid w:val="00B6638F"/>
    <w:rsid w:val="00B666E6"/>
    <w:rsid w:val="00B7128C"/>
    <w:rsid w:val="00B71378"/>
    <w:rsid w:val="00B71815"/>
    <w:rsid w:val="00B71AC9"/>
    <w:rsid w:val="00B72018"/>
    <w:rsid w:val="00B72757"/>
    <w:rsid w:val="00B73591"/>
    <w:rsid w:val="00B75141"/>
    <w:rsid w:val="00B7518E"/>
    <w:rsid w:val="00B75660"/>
    <w:rsid w:val="00B7601F"/>
    <w:rsid w:val="00B7669B"/>
    <w:rsid w:val="00B77653"/>
    <w:rsid w:val="00B80D00"/>
    <w:rsid w:val="00B81504"/>
    <w:rsid w:val="00B81BF5"/>
    <w:rsid w:val="00B81C15"/>
    <w:rsid w:val="00B82CCF"/>
    <w:rsid w:val="00B845E3"/>
    <w:rsid w:val="00B84F1C"/>
    <w:rsid w:val="00B85505"/>
    <w:rsid w:val="00B85563"/>
    <w:rsid w:val="00B8602A"/>
    <w:rsid w:val="00B861D7"/>
    <w:rsid w:val="00B86683"/>
    <w:rsid w:val="00B87B7B"/>
    <w:rsid w:val="00B908AE"/>
    <w:rsid w:val="00B930A2"/>
    <w:rsid w:val="00B936B5"/>
    <w:rsid w:val="00B937A3"/>
    <w:rsid w:val="00B93893"/>
    <w:rsid w:val="00B94958"/>
    <w:rsid w:val="00B949C4"/>
    <w:rsid w:val="00B95B25"/>
    <w:rsid w:val="00B96AC7"/>
    <w:rsid w:val="00B97473"/>
    <w:rsid w:val="00B97C46"/>
    <w:rsid w:val="00BA0733"/>
    <w:rsid w:val="00BA115B"/>
    <w:rsid w:val="00BA11B0"/>
    <w:rsid w:val="00BA4765"/>
    <w:rsid w:val="00BA58E9"/>
    <w:rsid w:val="00BA63B0"/>
    <w:rsid w:val="00BA63E0"/>
    <w:rsid w:val="00BA6499"/>
    <w:rsid w:val="00BB0316"/>
    <w:rsid w:val="00BB05D2"/>
    <w:rsid w:val="00BB0AEF"/>
    <w:rsid w:val="00BB18C9"/>
    <w:rsid w:val="00BB2495"/>
    <w:rsid w:val="00BB34D4"/>
    <w:rsid w:val="00BB477B"/>
    <w:rsid w:val="00BB4857"/>
    <w:rsid w:val="00BB5139"/>
    <w:rsid w:val="00BB5765"/>
    <w:rsid w:val="00BB5F94"/>
    <w:rsid w:val="00BB6B87"/>
    <w:rsid w:val="00BB7134"/>
    <w:rsid w:val="00BB7A84"/>
    <w:rsid w:val="00BC1095"/>
    <w:rsid w:val="00BC1484"/>
    <w:rsid w:val="00BC182A"/>
    <w:rsid w:val="00BC19A7"/>
    <w:rsid w:val="00BC1E25"/>
    <w:rsid w:val="00BC3472"/>
    <w:rsid w:val="00BC3F76"/>
    <w:rsid w:val="00BC42D7"/>
    <w:rsid w:val="00BC44B1"/>
    <w:rsid w:val="00BC5A76"/>
    <w:rsid w:val="00BC5E30"/>
    <w:rsid w:val="00BC67B1"/>
    <w:rsid w:val="00BC6B40"/>
    <w:rsid w:val="00BD040F"/>
    <w:rsid w:val="00BD0723"/>
    <w:rsid w:val="00BD0BFF"/>
    <w:rsid w:val="00BD0DEE"/>
    <w:rsid w:val="00BD48E7"/>
    <w:rsid w:val="00BD4CEF"/>
    <w:rsid w:val="00BD5054"/>
    <w:rsid w:val="00BD5FCC"/>
    <w:rsid w:val="00BD736A"/>
    <w:rsid w:val="00BD77FD"/>
    <w:rsid w:val="00BE08C6"/>
    <w:rsid w:val="00BE1484"/>
    <w:rsid w:val="00BE175F"/>
    <w:rsid w:val="00BE187E"/>
    <w:rsid w:val="00BE1A0C"/>
    <w:rsid w:val="00BE23E0"/>
    <w:rsid w:val="00BE2AC0"/>
    <w:rsid w:val="00BE3972"/>
    <w:rsid w:val="00BE3E69"/>
    <w:rsid w:val="00BE6A11"/>
    <w:rsid w:val="00BE7A93"/>
    <w:rsid w:val="00BE7D95"/>
    <w:rsid w:val="00BF1036"/>
    <w:rsid w:val="00BF1B39"/>
    <w:rsid w:val="00BF3986"/>
    <w:rsid w:val="00BF3BCB"/>
    <w:rsid w:val="00BF46FB"/>
    <w:rsid w:val="00BF53B4"/>
    <w:rsid w:val="00BF5593"/>
    <w:rsid w:val="00BF6DC6"/>
    <w:rsid w:val="00BF7327"/>
    <w:rsid w:val="00BF7432"/>
    <w:rsid w:val="00BF76B7"/>
    <w:rsid w:val="00C001F0"/>
    <w:rsid w:val="00C004AB"/>
    <w:rsid w:val="00C005CF"/>
    <w:rsid w:val="00C009A8"/>
    <w:rsid w:val="00C00F33"/>
    <w:rsid w:val="00C021E2"/>
    <w:rsid w:val="00C03121"/>
    <w:rsid w:val="00C03B78"/>
    <w:rsid w:val="00C06162"/>
    <w:rsid w:val="00C06C13"/>
    <w:rsid w:val="00C06F5B"/>
    <w:rsid w:val="00C07431"/>
    <w:rsid w:val="00C103EC"/>
    <w:rsid w:val="00C11F34"/>
    <w:rsid w:val="00C1347E"/>
    <w:rsid w:val="00C153E1"/>
    <w:rsid w:val="00C16E0D"/>
    <w:rsid w:val="00C204B3"/>
    <w:rsid w:val="00C204D7"/>
    <w:rsid w:val="00C20D99"/>
    <w:rsid w:val="00C23500"/>
    <w:rsid w:val="00C23532"/>
    <w:rsid w:val="00C23910"/>
    <w:rsid w:val="00C240B4"/>
    <w:rsid w:val="00C246E1"/>
    <w:rsid w:val="00C248C1"/>
    <w:rsid w:val="00C24F7C"/>
    <w:rsid w:val="00C24FFF"/>
    <w:rsid w:val="00C269AA"/>
    <w:rsid w:val="00C26C91"/>
    <w:rsid w:val="00C30985"/>
    <w:rsid w:val="00C32B76"/>
    <w:rsid w:val="00C33C7E"/>
    <w:rsid w:val="00C3521A"/>
    <w:rsid w:val="00C3675E"/>
    <w:rsid w:val="00C36F85"/>
    <w:rsid w:val="00C37764"/>
    <w:rsid w:val="00C37BF9"/>
    <w:rsid w:val="00C400AC"/>
    <w:rsid w:val="00C4079E"/>
    <w:rsid w:val="00C40DDC"/>
    <w:rsid w:val="00C41E6B"/>
    <w:rsid w:val="00C43313"/>
    <w:rsid w:val="00C43EDA"/>
    <w:rsid w:val="00C44FA8"/>
    <w:rsid w:val="00C47C3F"/>
    <w:rsid w:val="00C47EEA"/>
    <w:rsid w:val="00C503A7"/>
    <w:rsid w:val="00C5048D"/>
    <w:rsid w:val="00C50628"/>
    <w:rsid w:val="00C51385"/>
    <w:rsid w:val="00C52A5F"/>
    <w:rsid w:val="00C52D48"/>
    <w:rsid w:val="00C5335D"/>
    <w:rsid w:val="00C538E0"/>
    <w:rsid w:val="00C53C1E"/>
    <w:rsid w:val="00C55BB7"/>
    <w:rsid w:val="00C55EFA"/>
    <w:rsid w:val="00C57264"/>
    <w:rsid w:val="00C57ECC"/>
    <w:rsid w:val="00C60FC9"/>
    <w:rsid w:val="00C61DAA"/>
    <w:rsid w:val="00C62272"/>
    <w:rsid w:val="00C625BA"/>
    <w:rsid w:val="00C64AEB"/>
    <w:rsid w:val="00C6548B"/>
    <w:rsid w:val="00C65684"/>
    <w:rsid w:val="00C6605E"/>
    <w:rsid w:val="00C661FC"/>
    <w:rsid w:val="00C67157"/>
    <w:rsid w:val="00C67385"/>
    <w:rsid w:val="00C7189F"/>
    <w:rsid w:val="00C72D9B"/>
    <w:rsid w:val="00C72F70"/>
    <w:rsid w:val="00C73C0C"/>
    <w:rsid w:val="00C74FD8"/>
    <w:rsid w:val="00C75001"/>
    <w:rsid w:val="00C77E1C"/>
    <w:rsid w:val="00C77F30"/>
    <w:rsid w:val="00C80838"/>
    <w:rsid w:val="00C81894"/>
    <w:rsid w:val="00C818D6"/>
    <w:rsid w:val="00C82299"/>
    <w:rsid w:val="00C823BF"/>
    <w:rsid w:val="00C82E18"/>
    <w:rsid w:val="00C83D8E"/>
    <w:rsid w:val="00C84305"/>
    <w:rsid w:val="00C87081"/>
    <w:rsid w:val="00C911BF"/>
    <w:rsid w:val="00C91B3C"/>
    <w:rsid w:val="00C92305"/>
    <w:rsid w:val="00C93E16"/>
    <w:rsid w:val="00C94205"/>
    <w:rsid w:val="00C9519C"/>
    <w:rsid w:val="00C954A8"/>
    <w:rsid w:val="00C95F0C"/>
    <w:rsid w:val="00CA046C"/>
    <w:rsid w:val="00CA16F1"/>
    <w:rsid w:val="00CA299A"/>
    <w:rsid w:val="00CA4080"/>
    <w:rsid w:val="00CA5E59"/>
    <w:rsid w:val="00CA768E"/>
    <w:rsid w:val="00CA7BEA"/>
    <w:rsid w:val="00CB0BF4"/>
    <w:rsid w:val="00CB3146"/>
    <w:rsid w:val="00CB48EA"/>
    <w:rsid w:val="00CB4953"/>
    <w:rsid w:val="00CB4B9B"/>
    <w:rsid w:val="00CB4FE5"/>
    <w:rsid w:val="00CB53FA"/>
    <w:rsid w:val="00CB5CF9"/>
    <w:rsid w:val="00CB6D85"/>
    <w:rsid w:val="00CC069F"/>
    <w:rsid w:val="00CC2A40"/>
    <w:rsid w:val="00CC449C"/>
    <w:rsid w:val="00CC4D5E"/>
    <w:rsid w:val="00CC4DC2"/>
    <w:rsid w:val="00CC4F44"/>
    <w:rsid w:val="00CC58A2"/>
    <w:rsid w:val="00CC5CEB"/>
    <w:rsid w:val="00CC6168"/>
    <w:rsid w:val="00CC64C6"/>
    <w:rsid w:val="00CD04C7"/>
    <w:rsid w:val="00CD0A50"/>
    <w:rsid w:val="00CD0AC5"/>
    <w:rsid w:val="00CD0BF0"/>
    <w:rsid w:val="00CD1B8E"/>
    <w:rsid w:val="00CD1C0B"/>
    <w:rsid w:val="00CD2651"/>
    <w:rsid w:val="00CD311F"/>
    <w:rsid w:val="00CD32BC"/>
    <w:rsid w:val="00CD4CBF"/>
    <w:rsid w:val="00CD55C6"/>
    <w:rsid w:val="00CD5E0B"/>
    <w:rsid w:val="00CD7FD9"/>
    <w:rsid w:val="00CE1A7D"/>
    <w:rsid w:val="00CE224A"/>
    <w:rsid w:val="00CE264D"/>
    <w:rsid w:val="00CE3B2D"/>
    <w:rsid w:val="00CE53F3"/>
    <w:rsid w:val="00CE6DE8"/>
    <w:rsid w:val="00CE71E8"/>
    <w:rsid w:val="00CE76C4"/>
    <w:rsid w:val="00CF02A9"/>
    <w:rsid w:val="00CF0AED"/>
    <w:rsid w:val="00CF133B"/>
    <w:rsid w:val="00CF2B36"/>
    <w:rsid w:val="00CF2FD2"/>
    <w:rsid w:val="00CF34A6"/>
    <w:rsid w:val="00CF3FC3"/>
    <w:rsid w:val="00CF4FC2"/>
    <w:rsid w:val="00CF534F"/>
    <w:rsid w:val="00CF5871"/>
    <w:rsid w:val="00CF5D7D"/>
    <w:rsid w:val="00CF63D5"/>
    <w:rsid w:val="00D00BB3"/>
    <w:rsid w:val="00D01937"/>
    <w:rsid w:val="00D02353"/>
    <w:rsid w:val="00D02447"/>
    <w:rsid w:val="00D02720"/>
    <w:rsid w:val="00D03DCA"/>
    <w:rsid w:val="00D04FB6"/>
    <w:rsid w:val="00D0584B"/>
    <w:rsid w:val="00D06087"/>
    <w:rsid w:val="00D065BC"/>
    <w:rsid w:val="00D075DD"/>
    <w:rsid w:val="00D106C9"/>
    <w:rsid w:val="00D1154A"/>
    <w:rsid w:val="00D116E2"/>
    <w:rsid w:val="00D129EB"/>
    <w:rsid w:val="00D12A96"/>
    <w:rsid w:val="00D13197"/>
    <w:rsid w:val="00D131C4"/>
    <w:rsid w:val="00D1371D"/>
    <w:rsid w:val="00D13F87"/>
    <w:rsid w:val="00D1418C"/>
    <w:rsid w:val="00D15139"/>
    <w:rsid w:val="00D163EC"/>
    <w:rsid w:val="00D17005"/>
    <w:rsid w:val="00D17BE1"/>
    <w:rsid w:val="00D17EEC"/>
    <w:rsid w:val="00D206D1"/>
    <w:rsid w:val="00D20D3E"/>
    <w:rsid w:val="00D2110E"/>
    <w:rsid w:val="00D21A22"/>
    <w:rsid w:val="00D21E25"/>
    <w:rsid w:val="00D22F3F"/>
    <w:rsid w:val="00D22FD0"/>
    <w:rsid w:val="00D23745"/>
    <w:rsid w:val="00D26679"/>
    <w:rsid w:val="00D27108"/>
    <w:rsid w:val="00D273A4"/>
    <w:rsid w:val="00D30028"/>
    <w:rsid w:val="00D30209"/>
    <w:rsid w:val="00D30752"/>
    <w:rsid w:val="00D30753"/>
    <w:rsid w:val="00D30A83"/>
    <w:rsid w:val="00D32CAE"/>
    <w:rsid w:val="00D337FD"/>
    <w:rsid w:val="00D345B6"/>
    <w:rsid w:val="00D349C5"/>
    <w:rsid w:val="00D349D8"/>
    <w:rsid w:val="00D34F1C"/>
    <w:rsid w:val="00D3596E"/>
    <w:rsid w:val="00D362BB"/>
    <w:rsid w:val="00D369B8"/>
    <w:rsid w:val="00D36F42"/>
    <w:rsid w:val="00D40157"/>
    <w:rsid w:val="00D40233"/>
    <w:rsid w:val="00D40D9D"/>
    <w:rsid w:val="00D428E1"/>
    <w:rsid w:val="00D43977"/>
    <w:rsid w:val="00D4407F"/>
    <w:rsid w:val="00D4432A"/>
    <w:rsid w:val="00D4552B"/>
    <w:rsid w:val="00D457B0"/>
    <w:rsid w:val="00D4716D"/>
    <w:rsid w:val="00D4725B"/>
    <w:rsid w:val="00D47A6B"/>
    <w:rsid w:val="00D50051"/>
    <w:rsid w:val="00D53FC8"/>
    <w:rsid w:val="00D541FE"/>
    <w:rsid w:val="00D55716"/>
    <w:rsid w:val="00D56E47"/>
    <w:rsid w:val="00D56F8E"/>
    <w:rsid w:val="00D57902"/>
    <w:rsid w:val="00D579CD"/>
    <w:rsid w:val="00D57B0C"/>
    <w:rsid w:val="00D6064A"/>
    <w:rsid w:val="00D6111F"/>
    <w:rsid w:val="00D61E41"/>
    <w:rsid w:val="00D62C17"/>
    <w:rsid w:val="00D635D3"/>
    <w:rsid w:val="00D63AE0"/>
    <w:rsid w:val="00D63B5C"/>
    <w:rsid w:val="00D64D22"/>
    <w:rsid w:val="00D652FB"/>
    <w:rsid w:val="00D66FE3"/>
    <w:rsid w:val="00D6734E"/>
    <w:rsid w:val="00D674F3"/>
    <w:rsid w:val="00D72318"/>
    <w:rsid w:val="00D7420E"/>
    <w:rsid w:val="00D745C6"/>
    <w:rsid w:val="00D75BA7"/>
    <w:rsid w:val="00D75E05"/>
    <w:rsid w:val="00D762BF"/>
    <w:rsid w:val="00D762E9"/>
    <w:rsid w:val="00D76445"/>
    <w:rsid w:val="00D76C0D"/>
    <w:rsid w:val="00D81195"/>
    <w:rsid w:val="00D824AA"/>
    <w:rsid w:val="00D826B0"/>
    <w:rsid w:val="00D828B4"/>
    <w:rsid w:val="00D82E31"/>
    <w:rsid w:val="00D83E2B"/>
    <w:rsid w:val="00D84170"/>
    <w:rsid w:val="00D850FE"/>
    <w:rsid w:val="00D85E9D"/>
    <w:rsid w:val="00D863B3"/>
    <w:rsid w:val="00D86CCC"/>
    <w:rsid w:val="00D87719"/>
    <w:rsid w:val="00D877E8"/>
    <w:rsid w:val="00D87FA3"/>
    <w:rsid w:val="00D90614"/>
    <w:rsid w:val="00D90F3F"/>
    <w:rsid w:val="00D91B42"/>
    <w:rsid w:val="00D925AC"/>
    <w:rsid w:val="00D93100"/>
    <w:rsid w:val="00D939C6"/>
    <w:rsid w:val="00D941A6"/>
    <w:rsid w:val="00D96563"/>
    <w:rsid w:val="00D96D7B"/>
    <w:rsid w:val="00D976DA"/>
    <w:rsid w:val="00D97D6E"/>
    <w:rsid w:val="00D97EC7"/>
    <w:rsid w:val="00DA0204"/>
    <w:rsid w:val="00DA0357"/>
    <w:rsid w:val="00DA1B85"/>
    <w:rsid w:val="00DA1B9C"/>
    <w:rsid w:val="00DA2724"/>
    <w:rsid w:val="00DA293A"/>
    <w:rsid w:val="00DA2C9F"/>
    <w:rsid w:val="00DA3A67"/>
    <w:rsid w:val="00DA3F7C"/>
    <w:rsid w:val="00DA50F5"/>
    <w:rsid w:val="00DA6545"/>
    <w:rsid w:val="00DA6C15"/>
    <w:rsid w:val="00DB0311"/>
    <w:rsid w:val="00DB0C5D"/>
    <w:rsid w:val="00DB0E4B"/>
    <w:rsid w:val="00DB0ECD"/>
    <w:rsid w:val="00DB1DD9"/>
    <w:rsid w:val="00DB24DE"/>
    <w:rsid w:val="00DB2AE3"/>
    <w:rsid w:val="00DB74FF"/>
    <w:rsid w:val="00DB7C59"/>
    <w:rsid w:val="00DC2AC1"/>
    <w:rsid w:val="00DC4C4F"/>
    <w:rsid w:val="00DC4F5A"/>
    <w:rsid w:val="00DC6242"/>
    <w:rsid w:val="00DC64A9"/>
    <w:rsid w:val="00DC6560"/>
    <w:rsid w:val="00DC6B0D"/>
    <w:rsid w:val="00DC7C7E"/>
    <w:rsid w:val="00DD019C"/>
    <w:rsid w:val="00DD19AB"/>
    <w:rsid w:val="00DD31CB"/>
    <w:rsid w:val="00DD3D98"/>
    <w:rsid w:val="00DD5A87"/>
    <w:rsid w:val="00DD70D7"/>
    <w:rsid w:val="00DE089D"/>
    <w:rsid w:val="00DE0A16"/>
    <w:rsid w:val="00DE0D51"/>
    <w:rsid w:val="00DE0FE5"/>
    <w:rsid w:val="00DE1A6E"/>
    <w:rsid w:val="00DE2C7A"/>
    <w:rsid w:val="00DE4B65"/>
    <w:rsid w:val="00DE4FA0"/>
    <w:rsid w:val="00DE52E0"/>
    <w:rsid w:val="00DE5898"/>
    <w:rsid w:val="00DE5956"/>
    <w:rsid w:val="00DE69E4"/>
    <w:rsid w:val="00DE73BD"/>
    <w:rsid w:val="00DF0617"/>
    <w:rsid w:val="00DF176C"/>
    <w:rsid w:val="00DF1DB1"/>
    <w:rsid w:val="00DF2F0E"/>
    <w:rsid w:val="00DF3223"/>
    <w:rsid w:val="00DF344D"/>
    <w:rsid w:val="00DF485E"/>
    <w:rsid w:val="00DF566D"/>
    <w:rsid w:val="00DF6437"/>
    <w:rsid w:val="00DF7013"/>
    <w:rsid w:val="00DF7357"/>
    <w:rsid w:val="00DF7C5E"/>
    <w:rsid w:val="00E01DFB"/>
    <w:rsid w:val="00E02332"/>
    <w:rsid w:val="00E0315B"/>
    <w:rsid w:val="00E03D46"/>
    <w:rsid w:val="00E046FB"/>
    <w:rsid w:val="00E04B19"/>
    <w:rsid w:val="00E07FE4"/>
    <w:rsid w:val="00E1076D"/>
    <w:rsid w:val="00E118CE"/>
    <w:rsid w:val="00E12ACD"/>
    <w:rsid w:val="00E12EE7"/>
    <w:rsid w:val="00E14777"/>
    <w:rsid w:val="00E14E88"/>
    <w:rsid w:val="00E1531D"/>
    <w:rsid w:val="00E169EB"/>
    <w:rsid w:val="00E16B4C"/>
    <w:rsid w:val="00E16EBF"/>
    <w:rsid w:val="00E17A2B"/>
    <w:rsid w:val="00E202E1"/>
    <w:rsid w:val="00E234A6"/>
    <w:rsid w:val="00E247DC"/>
    <w:rsid w:val="00E24F47"/>
    <w:rsid w:val="00E2509B"/>
    <w:rsid w:val="00E254EC"/>
    <w:rsid w:val="00E25739"/>
    <w:rsid w:val="00E268EB"/>
    <w:rsid w:val="00E27634"/>
    <w:rsid w:val="00E27DD5"/>
    <w:rsid w:val="00E27E7A"/>
    <w:rsid w:val="00E30285"/>
    <w:rsid w:val="00E302B3"/>
    <w:rsid w:val="00E315A5"/>
    <w:rsid w:val="00E31A3A"/>
    <w:rsid w:val="00E31FE3"/>
    <w:rsid w:val="00E323C8"/>
    <w:rsid w:val="00E3494A"/>
    <w:rsid w:val="00E3599D"/>
    <w:rsid w:val="00E35E49"/>
    <w:rsid w:val="00E36376"/>
    <w:rsid w:val="00E363A7"/>
    <w:rsid w:val="00E36D4D"/>
    <w:rsid w:val="00E375A5"/>
    <w:rsid w:val="00E375DC"/>
    <w:rsid w:val="00E37731"/>
    <w:rsid w:val="00E40E79"/>
    <w:rsid w:val="00E42A15"/>
    <w:rsid w:val="00E438A1"/>
    <w:rsid w:val="00E44E35"/>
    <w:rsid w:val="00E45224"/>
    <w:rsid w:val="00E46E77"/>
    <w:rsid w:val="00E47881"/>
    <w:rsid w:val="00E501C6"/>
    <w:rsid w:val="00E504F9"/>
    <w:rsid w:val="00E50525"/>
    <w:rsid w:val="00E512B7"/>
    <w:rsid w:val="00E5198E"/>
    <w:rsid w:val="00E51F4A"/>
    <w:rsid w:val="00E540D7"/>
    <w:rsid w:val="00E542F3"/>
    <w:rsid w:val="00E54D13"/>
    <w:rsid w:val="00E60C35"/>
    <w:rsid w:val="00E60E83"/>
    <w:rsid w:val="00E62606"/>
    <w:rsid w:val="00E62A50"/>
    <w:rsid w:val="00E62C99"/>
    <w:rsid w:val="00E62EBF"/>
    <w:rsid w:val="00E63656"/>
    <w:rsid w:val="00E63E55"/>
    <w:rsid w:val="00E648BA"/>
    <w:rsid w:val="00E6670A"/>
    <w:rsid w:val="00E6676D"/>
    <w:rsid w:val="00E67E35"/>
    <w:rsid w:val="00E70EEB"/>
    <w:rsid w:val="00E714A9"/>
    <w:rsid w:val="00E715B9"/>
    <w:rsid w:val="00E71C1D"/>
    <w:rsid w:val="00E72253"/>
    <w:rsid w:val="00E72B36"/>
    <w:rsid w:val="00E7317A"/>
    <w:rsid w:val="00E73428"/>
    <w:rsid w:val="00E7429F"/>
    <w:rsid w:val="00E74D47"/>
    <w:rsid w:val="00E74F43"/>
    <w:rsid w:val="00E76689"/>
    <w:rsid w:val="00E7756C"/>
    <w:rsid w:val="00E8237A"/>
    <w:rsid w:val="00E845FD"/>
    <w:rsid w:val="00E850B0"/>
    <w:rsid w:val="00E85794"/>
    <w:rsid w:val="00E859A1"/>
    <w:rsid w:val="00E86C2C"/>
    <w:rsid w:val="00E86C2E"/>
    <w:rsid w:val="00E86E76"/>
    <w:rsid w:val="00E87221"/>
    <w:rsid w:val="00E87303"/>
    <w:rsid w:val="00E87510"/>
    <w:rsid w:val="00E87642"/>
    <w:rsid w:val="00E876A1"/>
    <w:rsid w:val="00E9047F"/>
    <w:rsid w:val="00E91A3B"/>
    <w:rsid w:val="00E92DC0"/>
    <w:rsid w:val="00E930B7"/>
    <w:rsid w:val="00E93215"/>
    <w:rsid w:val="00E94CC5"/>
    <w:rsid w:val="00E94DA3"/>
    <w:rsid w:val="00E95BF8"/>
    <w:rsid w:val="00E96559"/>
    <w:rsid w:val="00E96816"/>
    <w:rsid w:val="00E96B4C"/>
    <w:rsid w:val="00E96B90"/>
    <w:rsid w:val="00E97701"/>
    <w:rsid w:val="00EA0512"/>
    <w:rsid w:val="00EA0AB6"/>
    <w:rsid w:val="00EA0DF7"/>
    <w:rsid w:val="00EA2338"/>
    <w:rsid w:val="00EA254B"/>
    <w:rsid w:val="00EA254C"/>
    <w:rsid w:val="00EA2D06"/>
    <w:rsid w:val="00EA30A6"/>
    <w:rsid w:val="00EA4483"/>
    <w:rsid w:val="00EA44EB"/>
    <w:rsid w:val="00EA48E6"/>
    <w:rsid w:val="00EB146D"/>
    <w:rsid w:val="00EB1C08"/>
    <w:rsid w:val="00EB1C6E"/>
    <w:rsid w:val="00EB4D28"/>
    <w:rsid w:val="00EB58F4"/>
    <w:rsid w:val="00EB5AAD"/>
    <w:rsid w:val="00EB6C7D"/>
    <w:rsid w:val="00EC0060"/>
    <w:rsid w:val="00EC0062"/>
    <w:rsid w:val="00EC01DD"/>
    <w:rsid w:val="00EC1CC7"/>
    <w:rsid w:val="00EC1CE3"/>
    <w:rsid w:val="00EC2169"/>
    <w:rsid w:val="00EC3136"/>
    <w:rsid w:val="00EC3ADB"/>
    <w:rsid w:val="00EC4FE6"/>
    <w:rsid w:val="00EC5343"/>
    <w:rsid w:val="00EC5DA9"/>
    <w:rsid w:val="00EC656A"/>
    <w:rsid w:val="00EC6DA9"/>
    <w:rsid w:val="00EC70CA"/>
    <w:rsid w:val="00ED025F"/>
    <w:rsid w:val="00ED0BEE"/>
    <w:rsid w:val="00ED296E"/>
    <w:rsid w:val="00ED2BB4"/>
    <w:rsid w:val="00ED3003"/>
    <w:rsid w:val="00ED315E"/>
    <w:rsid w:val="00ED38CC"/>
    <w:rsid w:val="00ED54D4"/>
    <w:rsid w:val="00ED67F6"/>
    <w:rsid w:val="00ED6F51"/>
    <w:rsid w:val="00ED7FEB"/>
    <w:rsid w:val="00EE1BB9"/>
    <w:rsid w:val="00EE1EC6"/>
    <w:rsid w:val="00EE1F49"/>
    <w:rsid w:val="00EE330B"/>
    <w:rsid w:val="00EE4031"/>
    <w:rsid w:val="00EE439E"/>
    <w:rsid w:val="00EE4AAA"/>
    <w:rsid w:val="00EE4EF8"/>
    <w:rsid w:val="00EE5EC8"/>
    <w:rsid w:val="00EE63A7"/>
    <w:rsid w:val="00EE678B"/>
    <w:rsid w:val="00EE7D35"/>
    <w:rsid w:val="00EF0CFE"/>
    <w:rsid w:val="00EF25AD"/>
    <w:rsid w:val="00EF3638"/>
    <w:rsid w:val="00EF48B8"/>
    <w:rsid w:val="00EF52E1"/>
    <w:rsid w:val="00EF5889"/>
    <w:rsid w:val="00EF5DEA"/>
    <w:rsid w:val="00EF675E"/>
    <w:rsid w:val="00EF6B1A"/>
    <w:rsid w:val="00EF7BA1"/>
    <w:rsid w:val="00F01043"/>
    <w:rsid w:val="00F02AF2"/>
    <w:rsid w:val="00F02D5A"/>
    <w:rsid w:val="00F03631"/>
    <w:rsid w:val="00F03FFD"/>
    <w:rsid w:val="00F04496"/>
    <w:rsid w:val="00F04B05"/>
    <w:rsid w:val="00F052C0"/>
    <w:rsid w:val="00F0544B"/>
    <w:rsid w:val="00F06624"/>
    <w:rsid w:val="00F0763C"/>
    <w:rsid w:val="00F100C6"/>
    <w:rsid w:val="00F1094F"/>
    <w:rsid w:val="00F11708"/>
    <w:rsid w:val="00F132BD"/>
    <w:rsid w:val="00F14038"/>
    <w:rsid w:val="00F146C5"/>
    <w:rsid w:val="00F15ED9"/>
    <w:rsid w:val="00F1697E"/>
    <w:rsid w:val="00F16ED4"/>
    <w:rsid w:val="00F20387"/>
    <w:rsid w:val="00F225AE"/>
    <w:rsid w:val="00F237F9"/>
    <w:rsid w:val="00F245A2"/>
    <w:rsid w:val="00F24B3C"/>
    <w:rsid w:val="00F24B9F"/>
    <w:rsid w:val="00F25D62"/>
    <w:rsid w:val="00F25D64"/>
    <w:rsid w:val="00F26226"/>
    <w:rsid w:val="00F26FBF"/>
    <w:rsid w:val="00F26FEC"/>
    <w:rsid w:val="00F27382"/>
    <w:rsid w:val="00F301E5"/>
    <w:rsid w:val="00F302B7"/>
    <w:rsid w:val="00F30B80"/>
    <w:rsid w:val="00F31433"/>
    <w:rsid w:val="00F32C33"/>
    <w:rsid w:val="00F34F73"/>
    <w:rsid w:val="00F35BD6"/>
    <w:rsid w:val="00F36D88"/>
    <w:rsid w:val="00F371E3"/>
    <w:rsid w:val="00F4128C"/>
    <w:rsid w:val="00F419C2"/>
    <w:rsid w:val="00F43047"/>
    <w:rsid w:val="00F433BD"/>
    <w:rsid w:val="00F43DB6"/>
    <w:rsid w:val="00F44B9A"/>
    <w:rsid w:val="00F4570B"/>
    <w:rsid w:val="00F45A9F"/>
    <w:rsid w:val="00F45B8A"/>
    <w:rsid w:val="00F465C9"/>
    <w:rsid w:val="00F46A87"/>
    <w:rsid w:val="00F47A2C"/>
    <w:rsid w:val="00F5010E"/>
    <w:rsid w:val="00F505A4"/>
    <w:rsid w:val="00F51A6B"/>
    <w:rsid w:val="00F51C6C"/>
    <w:rsid w:val="00F52885"/>
    <w:rsid w:val="00F53330"/>
    <w:rsid w:val="00F566E8"/>
    <w:rsid w:val="00F5684D"/>
    <w:rsid w:val="00F5708A"/>
    <w:rsid w:val="00F5729C"/>
    <w:rsid w:val="00F574A0"/>
    <w:rsid w:val="00F578BC"/>
    <w:rsid w:val="00F6050F"/>
    <w:rsid w:val="00F60A58"/>
    <w:rsid w:val="00F61379"/>
    <w:rsid w:val="00F618EC"/>
    <w:rsid w:val="00F62AC0"/>
    <w:rsid w:val="00F62D92"/>
    <w:rsid w:val="00F64029"/>
    <w:rsid w:val="00F66A1E"/>
    <w:rsid w:val="00F70C2E"/>
    <w:rsid w:val="00F71438"/>
    <w:rsid w:val="00F734A4"/>
    <w:rsid w:val="00F73ADA"/>
    <w:rsid w:val="00F73B0E"/>
    <w:rsid w:val="00F74C6B"/>
    <w:rsid w:val="00F7600F"/>
    <w:rsid w:val="00F76CEA"/>
    <w:rsid w:val="00F76ED2"/>
    <w:rsid w:val="00F82577"/>
    <w:rsid w:val="00F827B6"/>
    <w:rsid w:val="00F828FF"/>
    <w:rsid w:val="00F8674E"/>
    <w:rsid w:val="00F8779D"/>
    <w:rsid w:val="00F90839"/>
    <w:rsid w:val="00F911C9"/>
    <w:rsid w:val="00F91452"/>
    <w:rsid w:val="00F93C9E"/>
    <w:rsid w:val="00F93D01"/>
    <w:rsid w:val="00F960B3"/>
    <w:rsid w:val="00F97458"/>
    <w:rsid w:val="00FA2502"/>
    <w:rsid w:val="00FA2C0E"/>
    <w:rsid w:val="00FA322A"/>
    <w:rsid w:val="00FA3266"/>
    <w:rsid w:val="00FA419B"/>
    <w:rsid w:val="00FA43E2"/>
    <w:rsid w:val="00FA4585"/>
    <w:rsid w:val="00FA5464"/>
    <w:rsid w:val="00FA6482"/>
    <w:rsid w:val="00FA7CA4"/>
    <w:rsid w:val="00FB040A"/>
    <w:rsid w:val="00FB3BF3"/>
    <w:rsid w:val="00FB3F3D"/>
    <w:rsid w:val="00FB42FA"/>
    <w:rsid w:val="00FB556B"/>
    <w:rsid w:val="00FB5EC1"/>
    <w:rsid w:val="00FB6C97"/>
    <w:rsid w:val="00FB6F24"/>
    <w:rsid w:val="00FB712E"/>
    <w:rsid w:val="00FB7FE1"/>
    <w:rsid w:val="00FC09A9"/>
    <w:rsid w:val="00FC19F3"/>
    <w:rsid w:val="00FC200F"/>
    <w:rsid w:val="00FC2279"/>
    <w:rsid w:val="00FC31B9"/>
    <w:rsid w:val="00FC3274"/>
    <w:rsid w:val="00FC3CE7"/>
    <w:rsid w:val="00FC4CB8"/>
    <w:rsid w:val="00FC4F07"/>
    <w:rsid w:val="00FC56B4"/>
    <w:rsid w:val="00FD0580"/>
    <w:rsid w:val="00FD0CF2"/>
    <w:rsid w:val="00FD1795"/>
    <w:rsid w:val="00FD282B"/>
    <w:rsid w:val="00FD44FA"/>
    <w:rsid w:val="00FD4755"/>
    <w:rsid w:val="00FD4851"/>
    <w:rsid w:val="00FD6C0A"/>
    <w:rsid w:val="00FD7E9E"/>
    <w:rsid w:val="00FE20F7"/>
    <w:rsid w:val="00FE303E"/>
    <w:rsid w:val="00FE569C"/>
    <w:rsid w:val="00FE5E74"/>
    <w:rsid w:val="00FE6BE0"/>
    <w:rsid w:val="00FE7019"/>
    <w:rsid w:val="00FE77B1"/>
    <w:rsid w:val="00FE7ACA"/>
    <w:rsid w:val="00FF0466"/>
    <w:rsid w:val="00FF08F3"/>
    <w:rsid w:val="00FF2436"/>
    <w:rsid w:val="00FF382C"/>
    <w:rsid w:val="00FF40A9"/>
    <w:rsid w:val="00FF53FD"/>
    <w:rsid w:val="00FF7704"/>
    <w:rsid w:val="0636916F"/>
    <w:rsid w:val="5DF7811A"/>
    <w:rsid w:val="611FF0AF"/>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4B7A264A"/>
  <w15:docId w15:val="{B336475E-4FFF-4FFB-8BB8-BD8B67B8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pBdr>
        <w:top w:val="single" w:sz="4" w:space="1" w:color="auto"/>
      </w:pBdr>
      <w:overflowPunct w:val="0"/>
      <w:autoSpaceDE w:val="0"/>
      <w:autoSpaceDN w:val="0"/>
      <w:adjustRightInd w:val="0"/>
      <w:ind w:left="1920"/>
      <w:jc w:val="right"/>
      <w:textAlignment w:val="baseline"/>
      <w:outlineLvl w:val="0"/>
    </w:pPr>
    <w:rPr>
      <w:rFonts w:ascii="Arial Narrow" w:hAnsi="Arial Narrow"/>
      <w:b/>
    </w:rPr>
  </w:style>
  <w:style w:type="paragraph" w:styleId="berschrift2">
    <w:name w:val="heading 2"/>
    <w:basedOn w:val="Standard"/>
    <w:next w:val="Standard"/>
    <w:qFormat/>
    <w:pPr>
      <w:keepNext/>
      <w:overflowPunct w:val="0"/>
      <w:autoSpaceDE w:val="0"/>
      <w:autoSpaceDN w:val="0"/>
      <w:adjustRightInd w:val="0"/>
      <w:ind w:left="1920"/>
      <w:textAlignment w:val="baseline"/>
      <w:outlineLvl w:val="1"/>
    </w:pPr>
    <w:rPr>
      <w:rFonts w:ascii="Arial Narrow" w:hAnsi="Arial Narrow" w:cs="Tahoma"/>
      <w:b/>
      <w:sz w:val="16"/>
      <w:szCs w:val="16"/>
    </w:rPr>
  </w:style>
  <w:style w:type="paragraph" w:styleId="berschrift5">
    <w:name w:val="heading 5"/>
    <w:basedOn w:val="Standard"/>
    <w:next w:val="Standard"/>
    <w:link w:val="berschrift5Zchn"/>
    <w:semiHidden/>
    <w:unhideWhenUsed/>
    <w:qFormat/>
    <w:rsid w:val="00033199"/>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KeinLeerraum">
    <w:name w:val="No Spacing"/>
    <w:basedOn w:val="Standard"/>
    <w:uiPriority w:val="1"/>
    <w:qFormat/>
    <w:rPr>
      <w:rFonts w:ascii="Arial" w:eastAsia="Arial" w:hAnsi="Arial"/>
      <w:sz w:val="22"/>
      <w:szCs w:val="22"/>
      <w:lang w:val="en-US" w:eastAsia="en-US"/>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tandardWeb">
    <w:name w:val="Normal (Web)"/>
    <w:basedOn w:val="Standard"/>
    <w:uiPriority w:val="99"/>
    <w:pPr>
      <w:spacing w:after="150"/>
    </w:pPr>
  </w:style>
  <w:style w:type="character" w:styleId="Hyperlink">
    <w:name w:val="Hyperlink"/>
    <w:rsid w:val="00874B98"/>
    <w:rPr>
      <w:color w:val="0000FF"/>
      <w:u w:val="single"/>
    </w:rPr>
  </w:style>
  <w:style w:type="paragraph" w:styleId="Sprechblasentext">
    <w:name w:val="Balloon Text"/>
    <w:basedOn w:val="Standard"/>
    <w:semiHidden/>
    <w:rsid w:val="00BA4765"/>
    <w:rPr>
      <w:rFonts w:ascii="Tahoma" w:hAnsi="Tahoma" w:cs="Tahoma"/>
      <w:sz w:val="16"/>
      <w:szCs w:val="16"/>
    </w:rPr>
  </w:style>
  <w:style w:type="paragraph" w:styleId="Textkrper">
    <w:name w:val="Body Text"/>
    <w:basedOn w:val="Standard"/>
    <w:link w:val="TextkrperZchn"/>
    <w:rsid w:val="00283A5F"/>
    <w:pPr>
      <w:spacing w:line="360" w:lineRule="auto"/>
    </w:pPr>
    <w:rPr>
      <w:rFonts w:ascii="Comic Sans MS" w:hAnsi="Comic Sans MS"/>
      <w:szCs w:val="20"/>
      <w:lang w:val="en-US"/>
    </w:rPr>
  </w:style>
  <w:style w:type="paragraph" w:styleId="NurText">
    <w:name w:val="Plain Text"/>
    <w:basedOn w:val="Standard"/>
    <w:link w:val="NurTextZchn"/>
    <w:uiPriority w:val="99"/>
    <w:unhideWhenUsed/>
    <w:rsid w:val="00EC70CA"/>
    <w:rPr>
      <w:rFonts w:ascii="Calibri" w:eastAsia="Calibri" w:hAnsi="Calibri"/>
      <w:sz w:val="22"/>
      <w:szCs w:val="21"/>
      <w:lang w:eastAsia="en-US"/>
    </w:rPr>
  </w:style>
  <w:style w:type="character" w:customStyle="1" w:styleId="NurTextZchn">
    <w:name w:val="Nur Text Zchn"/>
    <w:link w:val="NurText"/>
    <w:uiPriority w:val="99"/>
    <w:rsid w:val="00EC70CA"/>
    <w:rPr>
      <w:rFonts w:ascii="Calibri" w:eastAsia="Calibri" w:hAnsi="Calibri"/>
      <w:sz w:val="22"/>
      <w:szCs w:val="21"/>
      <w:lang w:eastAsia="en-US"/>
    </w:rPr>
  </w:style>
  <w:style w:type="character" w:customStyle="1" w:styleId="KopfzeileZchn">
    <w:name w:val="Kopfzeile Zchn"/>
    <w:link w:val="Kopfzeile"/>
    <w:rsid w:val="0072725B"/>
    <w:rPr>
      <w:sz w:val="24"/>
      <w:szCs w:val="24"/>
    </w:rPr>
  </w:style>
  <w:style w:type="character" w:styleId="Fett">
    <w:name w:val="Strong"/>
    <w:uiPriority w:val="22"/>
    <w:qFormat/>
    <w:rsid w:val="00D17EEC"/>
    <w:rPr>
      <w:b/>
      <w:bCs/>
    </w:rPr>
  </w:style>
  <w:style w:type="character" w:styleId="Hervorhebung">
    <w:name w:val="Emphasis"/>
    <w:uiPriority w:val="20"/>
    <w:qFormat/>
    <w:rsid w:val="00D64D22"/>
    <w:rPr>
      <w:i/>
      <w:iCs/>
    </w:rPr>
  </w:style>
  <w:style w:type="character" w:customStyle="1" w:styleId="apple-style-span">
    <w:name w:val="apple-style-span"/>
    <w:rsid w:val="00865CFD"/>
  </w:style>
  <w:style w:type="paragraph" w:customStyle="1" w:styleId="Default">
    <w:name w:val="Default"/>
    <w:rsid w:val="007C3C75"/>
    <w:pPr>
      <w:autoSpaceDE w:val="0"/>
      <w:autoSpaceDN w:val="0"/>
      <w:adjustRightInd w:val="0"/>
    </w:pPr>
    <w:rPr>
      <w:color w:val="000000"/>
      <w:sz w:val="24"/>
      <w:szCs w:val="24"/>
    </w:rPr>
  </w:style>
  <w:style w:type="paragraph" w:customStyle="1" w:styleId="Pa5">
    <w:name w:val="Pa5"/>
    <w:basedOn w:val="Default"/>
    <w:next w:val="Default"/>
    <w:uiPriority w:val="99"/>
    <w:rsid w:val="007C3C75"/>
    <w:pPr>
      <w:spacing w:line="241" w:lineRule="atLeast"/>
    </w:pPr>
    <w:rPr>
      <w:color w:val="auto"/>
    </w:rPr>
  </w:style>
  <w:style w:type="paragraph" w:customStyle="1" w:styleId="Pa7">
    <w:name w:val="Pa7"/>
    <w:basedOn w:val="Default"/>
    <w:next w:val="Default"/>
    <w:uiPriority w:val="99"/>
    <w:rsid w:val="007C3C75"/>
    <w:pPr>
      <w:spacing w:line="221" w:lineRule="atLeast"/>
    </w:pPr>
    <w:rPr>
      <w:color w:val="auto"/>
    </w:rPr>
  </w:style>
  <w:style w:type="character" w:customStyle="1" w:styleId="A3">
    <w:name w:val="A3"/>
    <w:uiPriority w:val="99"/>
    <w:rsid w:val="007C3C75"/>
    <w:rPr>
      <w:color w:val="000000"/>
      <w:sz w:val="18"/>
      <w:szCs w:val="18"/>
    </w:rPr>
  </w:style>
  <w:style w:type="paragraph" w:customStyle="1" w:styleId="Pa6">
    <w:name w:val="Pa6"/>
    <w:basedOn w:val="Default"/>
    <w:next w:val="Default"/>
    <w:uiPriority w:val="99"/>
    <w:rsid w:val="007C3C75"/>
    <w:pPr>
      <w:spacing w:line="221" w:lineRule="atLeast"/>
    </w:pPr>
    <w:rPr>
      <w:color w:val="auto"/>
    </w:rPr>
  </w:style>
  <w:style w:type="character" w:customStyle="1" w:styleId="A4">
    <w:name w:val="A4"/>
    <w:uiPriority w:val="99"/>
    <w:rsid w:val="007C3C75"/>
    <w:rPr>
      <w:color w:val="000000"/>
      <w:sz w:val="26"/>
      <w:szCs w:val="26"/>
    </w:rPr>
  </w:style>
  <w:style w:type="paragraph" w:customStyle="1" w:styleId="Pa9">
    <w:name w:val="Pa9"/>
    <w:basedOn w:val="Default"/>
    <w:next w:val="Default"/>
    <w:uiPriority w:val="99"/>
    <w:rsid w:val="007C3C75"/>
    <w:pPr>
      <w:spacing w:line="241" w:lineRule="atLeast"/>
    </w:pPr>
    <w:rPr>
      <w:color w:val="auto"/>
    </w:rPr>
  </w:style>
  <w:style w:type="character" w:customStyle="1" w:styleId="A2">
    <w:name w:val="A2"/>
    <w:uiPriority w:val="99"/>
    <w:rsid w:val="007C3C75"/>
    <w:rPr>
      <w:color w:val="000000"/>
      <w:sz w:val="20"/>
      <w:szCs w:val="20"/>
    </w:rPr>
  </w:style>
  <w:style w:type="paragraph" w:customStyle="1" w:styleId="Pa8">
    <w:name w:val="Pa8"/>
    <w:basedOn w:val="Default"/>
    <w:next w:val="Default"/>
    <w:uiPriority w:val="99"/>
    <w:rsid w:val="007C3C75"/>
    <w:pPr>
      <w:spacing w:line="241" w:lineRule="atLeast"/>
    </w:pPr>
    <w:rPr>
      <w:color w:val="auto"/>
    </w:rPr>
  </w:style>
  <w:style w:type="paragraph" w:customStyle="1" w:styleId="Pa11">
    <w:name w:val="Pa11"/>
    <w:basedOn w:val="Default"/>
    <w:next w:val="Default"/>
    <w:uiPriority w:val="99"/>
    <w:rsid w:val="007C3C75"/>
    <w:pPr>
      <w:spacing w:line="221" w:lineRule="atLeast"/>
    </w:pPr>
    <w:rPr>
      <w:color w:val="auto"/>
    </w:rPr>
  </w:style>
  <w:style w:type="paragraph" w:customStyle="1" w:styleId="Pa12">
    <w:name w:val="Pa12"/>
    <w:basedOn w:val="Default"/>
    <w:next w:val="Default"/>
    <w:uiPriority w:val="99"/>
    <w:rsid w:val="007C3C75"/>
    <w:pPr>
      <w:spacing w:line="221" w:lineRule="atLeast"/>
    </w:pPr>
    <w:rPr>
      <w:color w:val="auto"/>
    </w:rPr>
  </w:style>
  <w:style w:type="paragraph" w:customStyle="1" w:styleId="Pa13">
    <w:name w:val="Pa13"/>
    <w:basedOn w:val="Default"/>
    <w:next w:val="Default"/>
    <w:uiPriority w:val="99"/>
    <w:rsid w:val="007C3C75"/>
    <w:pPr>
      <w:spacing w:line="221" w:lineRule="atLeast"/>
    </w:pPr>
    <w:rPr>
      <w:color w:val="auto"/>
    </w:rPr>
  </w:style>
  <w:style w:type="character" w:customStyle="1" w:styleId="css12sw1">
    <w:name w:val="css_12sw1"/>
    <w:rsid w:val="00532613"/>
    <w:rPr>
      <w:rFonts w:ascii="Verdana" w:hAnsi="Verdana" w:hint="default"/>
      <w:color w:val="000000"/>
      <w:sz w:val="18"/>
      <w:szCs w:val="18"/>
    </w:rPr>
  </w:style>
  <w:style w:type="character" w:customStyle="1" w:styleId="TextkrperZchn">
    <w:name w:val="Textkörper Zchn"/>
    <w:basedOn w:val="Absatz-Standardschriftart"/>
    <w:link w:val="Textkrper"/>
    <w:rsid w:val="003D19F7"/>
    <w:rPr>
      <w:rFonts w:ascii="Comic Sans MS" w:hAnsi="Comic Sans MS"/>
      <w:sz w:val="24"/>
      <w:lang w:val="en-US"/>
    </w:rPr>
  </w:style>
  <w:style w:type="paragraph" w:styleId="Aufzhlungszeichen">
    <w:name w:val="List Bullet"/>
    <w:basedOn w:val="Standard"/>
    <w:rsid w:val="008077E5"/>
    <w:pPr>
      <w:numPr>
        <w:numId w:val="3"/>
      </w:numPr>
      <w:contextualSpacing/>
    </w:pPr>
  </w:style>
  <w:style w:type="paragraph" w:styleId="Listenabsatz">
    <w:name w:val="List Paragraph"/>
    <w:basedOn w:val="Standard"/>
    <w:uiPriority w:val="34"/>
    <w:qFormat/>
    <w:rsid w:val="001F362F"/>
    <w:pPr>
      <w:spacing w:after="200" w:line="276" w:lineRule="auto"/>
      <w:ind w:left="720"/>
      <w:contextualSpacing/>
    </w:pPr>
    <w:rPr>
      <w:rFonts w:ascii="Calibri" w:eastAsia="Calibri" w:hAnsi="Calibri"/>
      <w:sz w:val="22"/>
      <w:szCs w:val="22"/>
      <w:lang w:eastAsia="en-US"/>
    </w:rPr>
  </w:style>
  <w:style w:type="paragraph" w:styleId="Untertitel">
    <w:name w:val="Subtitle"/>
    <w:basedOn w:val="Standard"/>
    <w:next w:val="Standard"/>
    <w:link w:val="UntertitelZchn"/>
    <w:qFormat/>
    <w:rsid w:val="009F5EB0"/>
    <w:pPr>
      <w:overflowPunct w:val="0"/>
      <w:autoSpaceDE w:val="0"/>
      <w:autoSpaceDN w:val="0"/>
      <w:adjustRightInd w:val="0"/>
      <w:spacing w:after="60"/>
      <w:jc w:val="center"/>
      <w:textAlignment w:val="baseline"/>
      <w:outlineLvl w:val="1"/>
    </w:pPr>
    <w:rPr>
      <w:rFonts w:asciiTheme="majorHAnsi" w:eastAsiaTheme="majorEastAsia" w:hAnsiTheme="majorHAnsi" w:cstheme="majorBidi"/>
    </w:rPr>
  </w:style>
  <w:style w:type="character" w:customStyle="1" w:styleId="UntertitelZchn">
    <w:name w:val="Untertitel Zchn"/>
    <w:basedOn w:val="Absatz-Standardschriftart"/>
    <w:link w:val="Untertitel"/>
    <w:rsid w:val="009F5EB0"/>
    <w:rPr>
      <w:rFonts w:asciiTheme="majorHAnsi" w:eastAsiaTheme="majorEastAsia" w:hAnsiTheme="majorHAnsi" w:cstheme="majorBidi"/>
      <w:sz w:val="24"/>
      <w:szCs w:val="24"/>
    </w:rPr>
  </w:style>
  <w:style w:type="paragraph" w:customStyle="1" w:styleId="Pa4">
    <w:name w:val="Pa4"/>
    <w:basedOn w:val="Default"/>
    <w:next w:val="Default"/>
    <w:uiPriority w:val="99"/>
    <w:rsid w:val="0082093F"/>
    <w:pPr>
      <w:spacing w:line="261" w:lineRule="atLeast"/>
    </w:pPr>
    <w:rPr>
      <w:rFonts w:ascii="Arial" w:hAnsi="Arial" w:cs="Arial"/>
      <w:color w:val="auto"/>
    </w:rPr>
  </w:style>
  <w:style w:type="paragraph" w:customStyle="1" w:styleId="Pa2">
    <w:name w:val="Pa2"/>
    <w:basedOn w:val="Default"/>
    <w:next w:val="Default"/>
    <w:uiPriority w:val="99"/>
    <w:rsid w:val="0082093F"/>
    <w:pPr>
      <w:spacing w:line="261" w:lineRule="atLeast"/>
    </w:pPr>
    <w:rPr>
      <w:rFonts w:ascii="Arial" w:hAnsi="Arial" w:cs="Arial"/>
      <w:color w:val="auto"/>
    </w:rPr>
  </w:style>
  <w:style w:type="paragraph" w:customStyle="1" w:styleId="Textkrper21">
    <w:name w:val="Textkörper 21"/>
    <w:basedOn w:val="Standard"/>
    <w:rsid w:val="00363B4E"/>
    <w:pPr>
      <w:tabs>
        <w:tab w:val="left" w:pos="4678"/>
      </w:tabs>
      <w:suppressAutoHyphens/>
      <w:jc w:val="center"/>
    </w:pPr>
    <w:rPr>
      <w:b/>
      <w:sz w:val="32"/>
      <w:szCs w:val="20"/>
      <w:lang w:eastAsia="ar-SA"/>
    </w:rPr>
  </w:style>
  <w:style w:type="paragraph" w:customStyle="1" w:styleId="font9">
    <w:name w:val="font_9"/>
    <w:basedOn w:val="Standard"/>
    <w:rsid w:val="0079524C"/>
    <w:pPr>
      <w:spacing w:before="100" w:beforeAutospacing="1" w:after="100" w:afterAutospacing="1"/>
    </w:pPr>
  </w:style>
  <w:style w:type="paragraph" w:customStyle="1" w:styleId="bodytext">
    <w:name w:val="bodytext"/>
    <w:basedOn w:val="Standard"/>
    <w:rsid w:val="00C954A8"/>
    <w:pPr>
      <w:spacing w:before="100" w:beforeAutospacing="1" w:after="100" w:afterAutospacing="1"/>
    </w:pPr>
  </w:style>
  <w:style w:type="character" w:customStyle="1" w:styleId="FuzeileZchn">
    <w:name w:val="Fußzeile Zchn"/>
    <w:basedOn w:val="Absatz-Standardschriftart"/>
    <w:link w:val="Fuzeile"/>
    <w:uiPriority w:val="99"/>
    <w:rsid w:val="00C823BF"/>
    <w:rPr>
      <w:sz w:val="24"/>
      <w:szCs w:val="24"/>
    </w:rPr>
  </w:style>
  <w:style w:type="character" w:customStyle="1" w:styleId="Zeichenformat1">
    <w:name w:val="Zeichenformat 1"/>
    <w:uiPriority w:val="99"/>
    <w:rsid w:val="00D00BB3"/>
  </w:style>
  <w:style w:type="character" w:customStyle="1" w:styleId="A8">
    <w:name w:val="A8"/>
    <w:uiPriority w:val="99"/>
    <w:rsid w:val="00D00BB3"/>
    <w:rPr>
      <w:b/>
      <w:bCs/>
      <w:color w:val="000000"/>
      <w:sz w:val="28"/>
      <w:szCs w:val="28"/>
    </w:rPr>
  </w:style>
  <w:style w:type="paragraph" w:customStyle="1" w:styleId="Pa3">
    <w:name w:val="Pa3"/>
    <w:basedOn w:val="Standard"/>
    <w:next w:val="Standard"/>
    <w:uiPriority w:val="99"/>
    <w:rsid w:val="00B81504"/>
    <w:pPr>
      <w:autoSpaceDE w:val="0"/>
      <w:autoSpaceDN w:val="0"/>
      <w:adjustRightInd w:val="0"/>
      <w:spacing w:line="261" w:lineRule="atLeast"/>
    </w:pPr>
    <w:rPr>
      <w:rFonts w:ascii="Arial" w:eastAsia="Calibri" w:hAnsi="Arial" w:cs="Arial"/>
      <w:lang w:eastAsia="en-US"/>
    </w:rPr>
  </w:style>
  <w:style w:type="character" w:customStyle="1" w:styleId="berschrift5Zchn">
    <w:name w:val="Überschrift 5 Zchn"/>
    <w:basedOn w:val="Absatz-Standardschriftart"/>
    <w:link w:val="berschrift5"/>
    <w:semiHidden/>
    <w:rsid w:val="00033199"/>
    <w:rPr>
      <w:rFonts w:asciiTheme="majorHAnsi" w:eastAsiaTheme="majorEastAsia" w:hAnsiTheme="majorHAnsi" w:cstheme="majorBidi"/>
      <w:color w:val="365F91" w:themeColor="accent1" w:themeShade="BF"/>
      <w:sz w:val="24"/>
      <w:szCs w:val="24"/>
    </w:rPr>
  </w:style>
  <w:style w:type="paragraph" w:customStyle="1" w:styleId="srub1">
    <w:name w:val="s_rub1"/>
    <w:basedOn w:val="Standard"/>
    <w:rsid w:val="00653BF8"/>
    <w:pPr>
      <w:spacing w:line="384" w:lineRule="atLeast"/>
    </w:pPr>
    <w:rPr>
      <w:rFonts w:ascii="Titillium Web" w:hAnsi="Titillium Web"/>
      <w:i/>
      <w:iCs/>
      <w:sz w:val="29"/>
      <w:szCs w:val="29"/>
    </w:rPr>
  </w:style>
  <w:style w:type="character" w:customStyle="1" w:styleId="capital3">
    <w:name w:val="capital3"/>
    <w:basedOn w:val="Absatz-Standardschriftart"/>
    <w:rsid w:val="00653BF8"/>
    <w:rPr>
      <w:b w:val="0"/>
      <w:bCs w:val="0"/>
      <w:i w:val="0"/>
      <w:iCs w:val="0"/>
      <w:smallCaps/>
      <w:sz w:val="31"/>
      <w:szCs w:val="31"/>
    </w:rPr>
  </w:style>
  <w:style w:type="character" w:customStyle="1" w:styleId="lbtxe1">
    <w:name w:val="lb_txe1"/>
    <w:basedOn w:val="Absatz-Standardschriftart"/>
    <w:rsid w:val="00902455"/>
    <w:rPr>
      <w:sz w:val="24"/>
      <w:szCs w:val="24"/>
    </w:rPr>
  </w:style>
  <w:style w:type="character" w:customStyle="1" w:styleId="lbright1">
    <w:name w:val="lb_right1"/>
    <w:basedOn w:val="Absatz-Standardschriftart"/>
    <w:rsid w:val="00902455"/>
    <w:rPr>
      <w:color w:val="8C0000"/>
      <w:sz w:val="17"/>
      <w:szCs w:val="17"/>
    </w:rPr>
  </w:style>
  <w:style w:type="paragraph" w:customStyle="1" w:styleId="lbu1u1">
    <w:name w:val="lb_u1_u1"/>
    <w:basedOn w:val="Standard"/>
    <w:rsid w:val="00902455"/>
    <w:pPr>
      <w:spacing w:line="384" w:lineRule="atLeast"/>
    </w:pPr>
    <w:rPr>
      <w:rFonts w:ascii="Titillium Web" w:hAnsi="Titillium Web"/>
      <w:sz w:val="29"/>
      <w:szCs w:val="29"/>
      <w:lang w:bidi="he-IL"/>
    </w:rPr>
  </w:style>
  <w:style w:type="character" w:customStyle="1" w:styleId="vers2">
    <w:name w:val="vers2"/>
    <w:basedOn w:val="Absatz-Standardschriftart"/>
    <w:rsid w:val="00902455"/>
    <w:rPr>
      <w:color w:val="8C0000"/>
    </w:rPr>
  </w:style>
  <w:style w:type="character" w:customStyle="1" w:styleId="lbtx2">
    <w:name w:val="lb_tx2"/>
    <w:basedOn w:val="Absatz-Standardschriftart"/>
    <w:rsid w:val="00902455"/>
  </w:style>
  <w:style w:type="paragraph" w:customStyle="1" w:styleId="text">
    <w:name w:val="text"/>
    <w:basedOn w:val="Standard"/>
    <w:rsid w:val="004533A5"/>
    <w:pPr>
      <w:spacing w:before="100" w:beforeAutospacing="1" w:after="100" w:afterAutospacing="1"/>
    </w:pPr>
    <w:rPr>
      <w:rFonts w:ascii="Calibri" w:eastAsiaTheme="minorHAnsi" w:hAnsi="Calibri" w:cs="Calibri"/>
      <w:sz w:val="22"/>
      <w:szCs w:val="22"/>
      <w:lang w:bidi="he-IL"/>
    </w:rPr>
  </w:style>
  <w:style w:type="paragraph" w:customStyle="1" w:styleId="textohneeinzug">
    <w:name w:val="text_ohne_einzug"/>
    <w:basedOn w:val="Standard"/>
    <w:rsid w:val="004533A5"/>
    <w:pPr>
      <w:spacing w:before="100" w:beforeAutospacing="1" w:after="100" w:afterAutospacing="1"/>
    </w:pPr>
    <w:rPr>
      <w:rFonts w:ascii="Calibri" w:eastAsiaTheme="minorHAnsi" w:hAnsi="Calibri" w:cs="Calibri"/>
      <w:sz w:val="22"/>
      <w:szCs w:val="22"/>
      <w:lang w:bidi="he-IL"/>
    </w:rPr>
  </w:style>
  <w:style w:type="character" w:customStyle="1" w:styleId="fettversal">
    <w:name w:val="fett_versal"/>
    <w:basedOn w:val="Absatz-Standardschriftart"/>
    <w:rsid w:val="004533A5"/>
  </w:style>
  <w:style w:type="paragraph" w:customStyle="1" w:styleId="srub">
    <w:name w:val="s_rub"/>
    <w:basedOn w:val="Standard"/>
    <w:rsid w:val="007A126D"/>
    <w:pPr>
      <w:spacing w:before="100" w:beforeAutospacing="1" w:after="100" w:afterAutospacing="1"/>
    </w:pPr>
    <w:rPr>
      <w:lang w:bidi="he-IL"/>
    </w:rPr>
  </w:style>
  <w:style w:type="character" w:customStyle="1" w:styleId="capital">
    <w:name w:val="capital"/>
    <w:basedOn w:val="Absatz-Standardschriftart"/>
    <w:rsid w:val="007A126D"/>
  </w:style>
  <w:style w:type="paragraph" w:customStyle="1" w:styleId="lbtx">
    <w:name w:val="lb_tx"/>
    <w:basedOn w:val="Standard"/>
    <w:rsid w:val="007A126D"/>
    <w:pPr>
      <w:spacing w:before="100" w:beforeAutospacing="1" w:after="100" w:afterAutospacing="1"/>
    </w:pPr>
    <w:rPr>
      <w:lang w:bidi="he-IL"/>
    </w:rPr>
  </w:style>
  <w:style w:type="character" w:customStyle="1" w:styleId="A1">
    <w:name w:val="A1"/>
    <w:uiPriority w:val="99"/>
    <w:rsid w:val="00283123"/>
    <w:rPr>
      <w:rFonts w:cs="MrEavesXLModNarOT"/>
      <w:color w:val="000000"/>
    </w:rPr>
  </w:style>
  <w:style w:type="table" w:styleId="Tabellenraster">
    <w:name w:val="Table Grid"/>
    <w:basedOn w:val="NormaleTabelle"/>
    <w:rsid w:val="00661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0618">
      <w:bodyDiv w:val="1"/>
      <w:marLeft w:val="0"/>
      <w:marRight w:val="0"/>
      <w:marTop w:val="0"/>
      <w:marBottom w:val="0"/>
      <w:divBdr>
        <w:top w:val="none" w:sz="0" w:space="0" w:color="auto"/>
        <w:left w:val="none" w:sz="0" w:space="0" w:color="auto"/>
        <w:bottom w:val="none" w:sz="0" w:space="0" w:color="auto"/>
        <w:right w:val="none" w:sz="0" w:space="0" w:color="auto"/>
      </w:divBdr>
    </w:div>
    <w:div w:id="67963442">
      <w:bodyDiv w:val="1"/>
      <w:marLeft w:val="0"/>
      <w:marRight w:val="0"/>
      <w:marTop w:val="0"/>
      <w:marBottom w:val="0"/>
      <w:divBdr>
        <w:top w:val="none" w:sz="0" w:space="0" w:color="auto"/>
        <w:left w:val="none" w:sz="0" w:space="0" w:color="auto"/>
        <w:bottom w:val="none" w:sz="0" w:space="0" w:color="auto"/>
        <w:right w:val="none" w:sz="0" w:space="0" w:color="auto"/>
      </w:divBdr>
      <w:divsChild>
        <w:div w:id="267470176">
          <w:marLeft w:val="0"/>
          <w:marRight w:val="0"/>
          <w:marTop w:val="0"/>
          <w:marBottom w:val="0"/>
          <w:divBdr>
            <w:top w:val="none" w:sz="0" w:space="0" w:color="auto"/>
            <w:left w:val="none" w:sz="0" w:space="0" w:color="auto"/>
            <w:bottom w:val="none" w:sz="0" w:space="0" w:color="auto"/>
            <w:right w:val="none" w:sz="0" w:space="0" w:color="auto"/>
          </w:divBdr>
        </w:div>
        <w:div w:id="554658049">
          <w:marLeft w:val="0"/>
          <w:marRight w:val="0"/>
          <w:marTop w:val="0"/>
          <w:marBottom w:val="0"/>
          <w:divBdr>
            <w:top w:val="none" w:sz="0" w:space="0" w:color="auto"/>
            <w:left w:val="none" w:sz="0" w:space="0" w:color="auto"/>
            <w:bottom w:val="none" w:sz="0" w:space="0" w:color="auto"/>
            <w:right w:val="none" w:sz="0" w:space="0" w:color="auto"/>
          </w:divBdr>
        </w:div>
        <w:div w:id="599214705">
          <w:marLeft w:val="0"/>
          <w:marRight w:val="0"/>
          <w:marTop w:val="0"/>
          <w:marBottom w:val="0"/>
          <w:divBdr>
            <w:top w:val="none" w:sz="0" w:space="0" w:color="auto"/>
            <w:left w:val="none" w:sz="0" w:space="0" w:color="auto"/>
            <w:bottom w:val="none" w:sz="0" w:space="0" w:color="auto"/>
            <w:right w:val="none" w:sz="0" w:space="0" w:color="auto"/>
          </w:divBdr>
        </w:div>
        <w:div w:id="1619483641">
          <w:marLeft w:val="0"/>
          <w:marRight w:val="0"/>
          <w:marTop w:val="0"/>
          <w:marBottom w:val="0"/>
          <w:divBdr>
            <w:top w:val="none" w:sz="0" w:space="0" w:color="auto"/>
            <w:left w:val="none" w:sz="0" w:space="0" w:color="auto"/>
            <w:bottom w:val="none" w:sz="0" w:space="0" w:color="auto"/>
            <w:right w:val="none" w:sz="0" w:space="0" w:color="auto"/>
          </w:divBdr>
        </w:div>
        <w:div w:id="1623727222">
          <w:marLeft w:val="0"/>
          <w:marRight w:val="0"/>
          <w:marTop w:val="0"/>
          <w:marBottom w:val="0"/>
          <w:divBdr>
            <w:top w:val="none" w:sz="0" w:space="0" w:color="auto"/>
            <w:left w:val="none" w:sz="0" w:space="0" w:color="auto"/>
            <w:bottom w:val="none" w:sz="0" w:space="0" w:color="auto"/>
            <w:right w:val="none" w:sz="0" w:space="0" w:color="auto"/>
          </w:divBdr>
        </w:div>
        <w:div w:id="1874465767">
          <w:marLeft w:val="0"/>
          <w:marRight w:val="0"/>
          <w:marTop w:val="0"/>
          <w:marBottom w:val="0"/>
          <w:divBdr>
            <w:top w:val="none" w:sz="0" w:space="0" w:color="auto"/>
            <w:left w:val="none" w:sz="0" w:space="0" w:color="auto"/>
            <w:bottom w:val="none" w:sz="0" w:space="0" w:color="auto"/>
            <w:right w:val="none" w:sz="0" w:space="0" w:color="auto"/>
          </w:divBdr>
        </w:div>
      </w:divsChild>
    </w:div>
    <w:div w:id="89282832">
      <w:bodyDiv w:val="1"/>
      <w:marLeft w:val="0"/>
      <w:marRight w:val="0"/>
      <w:marTop w:val="0"/>
      <w:marBottom w:val="0"/>
      <w:divBdr>
        <w:top w:val="none" w:sz="0" w:space="0" w:color="auto"/>
        <w:left w:val="none" w:sz="0" w:space="0" w:color="auto"/>
        <w:bottom w:val="none" w:sz="0" w:space="0" w:color="auto"/>
        <w:right w:val="none" w:sz="0" w:space="0" w:color="auto"/>
      </w:divBdr>
    </w:div>
    <w:div w:id="95710946">
      <w:bodyDiv w:val="1"/>
      <w:marLeft w:val="0"/>
      <w:marRight w:val="0"/>
      <w:marTop w:val="0"/>
      <w:marBottom w:val="0"/>
      <w:divBdr>
        <w:top w:val="none" w:sz="0" w:space="0" w:color="auto"/>
        <w:left w:val="none" w:sz="0" w:space="0" w:color="auto"/>
        <w:bottom w:val="none" w:sz="0" w:space="0" w:color="auto"/>
        <w:right w:val="none" w:sz="0" w:space="0" w:color="auto"/>
      </w:divBdr>
    </w:div>
    <w:div w:id="158926207">
      <w:bodyDiv w:val="1"/>
      <w:marLeft w:val="0"/>
      <w:marRight w:val="0"/>
      <w:marTop w:val="0"/>
      <w:marBottom w:val="0"/>
      <w:divBdr>
        <w:top w:val="none" w:sz="0" w:space="0" w:color="auto"/>
        <w:left w:val="none" w:sz="0" w:space="0" w:color="auto"/>
        <w:bottom w:val="none" w:sz="0" w:space="0" w:color="auto"/>
        <w:right w:val="none" w:sz="0" w:space="0" w:color="auto"/>
      </w:divBdr>
    </w:div>
    <w:div w:id="163786114">
      <w:bodyDiv w:val="1"/>
      <w:marLeft w:val="0"/>
      <w:marRight w:val="0"/>
      <w:marTop w:val="0"/>
      <w:marBottom w:val="0"/>
      <w:divBdr>
        <w:top w:val="none" w:sz="0" w:space="0" w:color="auto"/>
        <w:left w:val="none" w:sz="0" w:space="0" w:color="auto"/>
        <w:bottom w:val="none" w:sz="0" w:space="0" w:color="auto"/>
        <w:right w:val="none" w:sz="0" w:space="0" w:color="auto"/>
      </w:divBdr>
      <w:divsChild>
        <w:div w:id="777792278">
          <w:marLeft w:val="0"/>
          <w:marRight w:val="0"/>
          <w:marTop w:val="0"/>
          <w:marBottom w:val="0"/>
          <w:divBdr>
            <w:top w:val="single" w:sz="8" w:space="1" w:color="auto"/>
            <w:left w:val="single" w:sz="8" w:space="4" w:color="auto"/>
            <w:bottom w:val="single" w:sz="8" w:space="1" w:color="auto"/>
            <w:right w:val="single" w:sz="8" w:space="4" w:color="auto"/>
          </w:divBdr>
        </w:div>
      </w:divsChild>
    </w:div>
    <w:div w:id="166092709">
      <w:bodyDiv w:val="1"/>
      <w:marLeft w:val="0"/>
      <w:marRight w:val="0"/>
      <w:marTop w:val="0"/>
      <w:marBottom w:val="0"/>
      <w:divBdr>
        <w:top w:val="none" w:sz="0" w:space="0" w:color="auto"/>
        <w:left w:val="none" w:sz="0" w:space="0" w:color="auto"/>
        <w:bottom w:val="none" w:sz="0" w:space="0" w:color="auto"/>
        <w:right w:val="none" w:sz="0" w:space="0" w:color="auto"/>
      </w:divBdr>
    </w:div>
    <w:div w:id="171577810">
      <w:bodyDiv w:val="1"/>
      <w:marLeft w:val="0"/>
      <w:marRight w:val="0"/>
      <w:marTop w:val="0"/>
      <w:marBottom w:val="0"/>
      <w:divBdr>
        <w:top w:val="none" w:sz="0" w:space="0" w:color="auto"/>
        <w:left w:val="none" w:sz="0" w:space="0" w:color="auto"/>
        <w:bottom w:val="none" w:sz="0" w:space="0" w:color="auto"/>
        <w:right w:val="none" w:sz="0" w:space="0" w:color="auto"/>
      </w:divBdr>
    </w:div>
    <w:div w:id="201750650">
      <w:bodyDiv w:val="1"/>
      <w:marLeft w:val="0"/>
      <w:marRight w:val="0"/>
      <w:marTop w:val="0"/>
      <w:marBottom w:val="0"/>
      <w:divBdr>
        <w:top w:val="none" w:sz="0" w:space="0" w:color="auto"/>
        <w:left w:val="none" w:sz="0" w:space="0" w:color="auto"/>
        <w:bottom w:val="none" w:sz="0" w:space="0" w:color="auto"/>
        <w:right w:val="none" w:sz="0" w:space="0" w:color="auto"/>
      </w:divBdr>
      <w:divsChild>
        <w:div w:id="1969436993">
          <w:marLeft w:val="0"/>
          <w:marRight w:val="0"/>
          <w:marTop w:val="0"/>
          <w:marBottom w:val="0"/>
          <w:divBdr>
            <w:top w:val="none" w:sz="0" w:space="0" w:color="auto"/>
            <w:left w:val="none" w:sz="0" w:space="0" w:color="auto"/>
            <w:bottom w:val="none" w:sz="0" w:space="0" w:color="auto"/>
            <w:right w:val="none" w:sz="0" w:space="0" w:color="auto"/>
          </w:divBdr>
          <w:divsChild>
            <w:div w:id="1199734592">
              <w:marLeft w:val="-225"/>
              <w:marRight w:val="-225"/>
              <w:marTop w:val="0"/>
              <w:marBottom w:val="0"/>
              <w:divBdr>
                <w:top w:val="none" w:sz="0" w:space="0" w:color="auto"/>
                <w:left w:val="none" w:sz="0" w:space="0" w:color="auto"/>
                <w:bottom w:val="none" w:sz="0" w:space="0" w:color="auto"/>
                <w:right w:val="none" w:sz="0" w:space="0" w:color="auto"/>
              </w:divBdr>
              <w:divsChild>
                <w:div w:id="900289403">
                  <w:marLeft w:val="0"/>
                  <w:marRight w:val="0"/>
                  <w:marTop w:val="0"/>
                  <w:marBottom w:val="0"/>
                  <w:divBdr>
                    <w:top w:val="none" w:sz="0" w:space="0" w:color="auto"/>
                    <w:left w:val="none" w:sz="0" w:space="0" w:color="auto"/>
                    <w:bottom w:val="none" w:sz="0" w:space="0" w:color="auto"/>
                    <w:right w:val="none" w:sz="0" w:space="0" w:color="auto"/>
                  </w:divBdr>
                  <w:divsChild>
                    <w:div w:id="17116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54387">
      <w:bodyDiv w:val="1"/>
      <w:marLeft w:val="0"/>
      <w:marRight w:val="0"/>
      <w:marTop w:val="0"/>
      <w:marBottom w:val="0"/>
      <w:divBdr>
        <w:top w:val="none" w:sz="0" w:space="0" w:color="auto"/>
        <w:left w:val="none" w:sz="0" w:space="0" w:color="auto"/>
        <w:bottom w:val="none" w:sz="0" w:space="0" w:color="auto"/>
        <w:right w:val="none" w:sz="0" w:space="0" w:color="auto"/>
      </w:divBdr>
    </w:div>
    <w:div w:id="257058765">
      <w:bodyDiv w:val="1"/>
      <w:marLeft w:val="0"/>
      <w:marRight w:val="0"/>
      <w:marTop w:val="0"/>
      <w:marBottom w:val="0"/>
      <w:divBdr>
        <w:top w:val="none" w:sz="0" w:space="0" w:color="auto"/>
        <w:left w:val="none" w:sz="0" w:space="0" w:color="auto"/>
        <w:bottom w:val="none" w:sz="0" w:space="0" w:color="auto"/>
        <w:right w:val="none" w:sz="0" w:space="0" w:color="auto"/>
      </w:divBdr>
    </w:div>
    <w:div w:id="279840686">
      <w:bodyDiv w:val="1"/>
      <w:marLeft w:val="0"/>
      <w:marRight w:val="0"/>
      <w:marTop w:val="0"/>
      <w:marBottom w:val="0"/>
      <w:divBdr>
        <w:top w:val="none" w:sz="0" w:space="0" w:color="auto"/>
        <w:left w:val="none" w:sz="0" w:space="0" w:color="auto"/>
        <w:bottom w:val="none" w:sz="0" w:space="0" w:color="auto"/>
        <w:right w:val="none" w:sz="0" w:space="0" w:color="auto"/>
      </w:divBdr>
    </w:div>
    <w:div w:id="284241033">
      <w:bodyDiv w:val="1"/>
      <w:marLeft w:val="0"/>
      <w:marRight w:val="0"/>
      <w:marTop w:val="0"/>
      <w:marBottom w:val="0"/>
      <w:divBdr>
        <w:top w:val="none" w:sz="0" w:space="0" w:color="auto"/>
        <w:left w:val="none" w:sz="0" w:space="0" w:color="auto"/>
        <w:bottom w:val="none" w:sz="0" w:space="0" w:color="auto"/>
        <w:right w:val="none" w:sz="0" w:space="0" w:color="auto"/>
      </w:divBdr>
    </w:div>
    <w:div w:id="287930078">
      <w:bodyDiv w:val="1"/>
      <w:marLeft w:val="0"/>
      <w:marRight w:val="0"/>
      <w:marTop w:val="0"/>
      <w:marBottom w:val="0"/>
      <w:divBdr>
        <w:top w:val="none" w:sz="0" w:space="0" w:color="auto"/>
        <w:left w:val="none" w:sz="0" w:space="0" w:color="auto"/>
        <w:bottom w:val="none" w:sz="0" w:space="0" w:color="auto"/>
        <w:right w:val="none" w:sz="0" w:space="0" w:color="auto"/>
      </w:divBdr>
    </w:div>
    <w:div w:id="300036487">
      <w:bodyDiv w:val="1"/>
      <w:marLeft w:val="0"/>
      <w:marRight w:val="0"/>
      <w:marTop w:val="0"/>
      <w:marBottom w:val="0"/>
      <w:divBdr>
        <w:top w:val="none" w:sz="0" w:space="0" w:color="auto"/>
        <w:left w:val="none" w:sz="0" w:space="0" w:color="auto"/>
        <w:bottom w:val="none" w:sz="0" w:space="0" w:color="auto"/>
        <w:right w:val="none" w:sz="0" w:space="0" w:color="auto"/>
      </w:divBdr>
    </w:div>
    <w:div w:id="306058106">
      <w:bodyDiv w:val="1"/>
      <w:marLeft w:val="0"/>
      <w:marRight w:val="0"/>
      <w:marTop w:val="0"/>
      <w:marBottom w:val="0"/>
      <w:divBdr>
        <w:top w:val="none" w:sz="0" w:space="0" w:color="auto"/>
        <w:left w:val="none" w:sz="0" w:space="0" w:color="auto"/>
        <w:bottom w:val="none" w:sz="0" w:space="0" w:color="auto"/>
        <w:right w:val="none" w:sz="0" w:space="0" w:color="auto"/>
      </w:divBdr>
      <w:divsChild>
        <w:div w:id="255484115">
          <w:marLeft w:val="0"/>
          <w:marRight w:val="0"/>
          <w:marTop w:val="0"/>
          <w:marBottom w:val="0"/>
          <w:divBdr>
            <w:top w:val="none" w:sz="0" w:space="0" w:color="auto"/>
            <w:left w:val="none" w:sz="0" w:space="0" w:color="auto"/>
            <w:bottom w:val="none" w:sz="0" w:space="0" w:color="auto"/>
            <w:right w:val="none" w:sz="0" w:space="0" w:color="auto"/>
          </w:divBdr>
          <w:divsChild>
            <w:div w:id="460150850">
              <w:marLeft w:val="-225"/>
              <w:marRight w:val="-225"/>
              <w:marTop w:val="0"/>
              <w:marBottom w:val="0"/>
              <w:divBdr>
                <w:top w:val="none" w:sz="0" w:space="0" w:color="auto"/>
                <w:left w:val="none" w:sz="0" w:space="0" w:color="auto"/>
                <w:bottom w:val="none" w:sz="0" w:space="0" w:color="auto"/>
                <w:right w:val="none" w:sz="0" w:space="0" w:color="auto"/>
              </w:divBdr>
              <w:divsChild>
                <w:div w:id="773671111">
                  <w:marLeft w:val="0"/>
                  <w:marRight w:val="0"/>
                  <w:marTop w:val="0"/>
                  <w:marBottom w:val="0"/>
                  <w:divBdr>
                    <w:top w:val="none" w:sz="0" w:space="0" w:color="auto"/>
                    <w:left w:val="none" w:sz="0" w:space="0" w:color="auto"/>
                    <w:bottom w:val="none" w:sz="0" w:space="0" w:color="auto"/>
                    <w:right w:val="none" w:sz="0" w:space="0" w:color="auto"/>
                  </w:divBdr>
                  <w:divsChild>
                    <w:div w:id="1129199744">
                      <w:marLeft w:val="0"/>
                      <w:marRight w:val="0"/>
                      <w:marTop w:val="0"/>
                      <w:marBottom w:val="0"/>
                      <w:divBdr>
                        <w:top w:val="none" w:sz="0" w:space="0" w:color="auto"/>
                        <w:left w:val="none" w:sz="0" w:space="0" w:color="auto"/>
                        <w:bottom w:val="none" w:sz="0" w:space="0" w:color="auto"/>
                        <w:right w:val="none" w:sz="0" w:space="0" w:color="auto"/>
                      </w:divBdr>
                      <w:divsChild>
                        <w:div w:id="19698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531218">
      <w:bodyDiv w:val="1"/>
      <w:marLeft w:val="0"/>
      <w:marRight w:val="0"/>
      <w:marTop w:val="0"/>
      <w:marBottom w:val="0"/>
      <w:divBdr>
        <w:top w:val="none" w:sz="0" w:space="0" w:color="auto"/>
        <w:left w:val="none" w:sz="0" w:space="0" w:color="auto"/>
        <w:bottom w:val="none" w:sz="0" w:space="0" w:color="auto"/>
        <w:right w:val="none" w:sz="0" w:space="0" w:color="auto"/>
      </w:divBdr>
    </w:div>
    <w:div w:id="328868435">
      <w:bodyDiv w:val="1"/>
      <w:marLeft w:val="0"/>
      <w:marRight w:val="0"/>
      <w:marTop w:val="0"/>
      <w:marBottom w:val="0"/>
      <w:divBdr>
        <w:top w:val="none" w:sz="0" w:space="0" w:color="auto"/>
        <w:left w:val="none" w:sz="0" w:space="0" w:color="auto"/>
        <w:bottom w:val="none" w:sz="0" w:space="0" w:color="auto"/>
        <w:right w:val="none" w:sz="0" w:space="0" w:color="auto"/>
      </w:divBdr>
    </w:div>
    <w:div w:id="333338368">
      <w:bodyDiv w:val="1"/>
      <w:marLeft w:val="0"/>
      <w:marRight w:val="0"/>
      <w:marTop w:val="0"/>
      <w:marBottom w:val="0"/>
      <w:divBdr>
        <w:top w:val="none" w:sz="0" w:space="0" w:color="auto"/>
        <w:left w:val="none" w:sz="0" w:space="0" w:color="auto"/>
        <w:bottom w:val="none" w:sz="0" w:space="0" w:color="auto"/>
        <w:right w:val="none" w:sz="0" w:space="0" w:color="auto"/>
      </w:divBdr>
    </w:div>
    <w:div w:id="335348989">
      <w:bodyDiv w:val="1"/>
      <w:marLeft w:val="0"/>
      <w:marRight w:val="0"/>
      <w:marTop w:val="0"/>
      <w:marBottom w:val="0"/>
      <w:divBdr>
        <w:top w:val="none" w:sz="0" w:space="0" w:color="auto"/>
        <w:left w:val="none" w:sz="0" w:space="0" w:color="auto"/>
        <w:bottom w:val="none" w:sz="0" w:space="0" w:color="auto"/>
        <w:right w:val="none" w:sz="0" w:space="0" w:color="auto"/>
      </w:divBdr>
    </w:div>
    <w:div w:id="358703701">
      <w:bodyDiv w:val="1"/>
      <w:marLeft w:val="0"/>
      <w:marRight w:val="0"/>
      <w:marTop w:val="0"/>
      <w:marBottom w:val="0"/>
      <w:divBdr>
        <w:top w:val="none" w:sz="0" w:space="0" w:color="auto"/>
        <w:left w:val="none" w:sz="0" w:space="0" w:color="auto"/>
        <w:bottom w:val="none" w:sz="0" w:space="0" w:color="auto"/>
        <w:right w:val="none" w:sz="0" w:space="0" w:color="auto"/>
      </w:divBdr>
    </w:div>
    <w:div w:id="372266054">
      <w:bodyDiv w:val="1"/>
      <w:marLeft w:val="0"/>
      <w:marRight w:val="0"/>
      <w:marTop w:val="0"/>
      <w:marBottom w:val="0"/>
      <w:divBdr>
        <w:top w:val="none" w:sz="0" w:space="0" w:color="auto"/>
        <w:left w:val="none" w:sz="0" w:space="0" w:color="auto"/>
        <w:bottom w:val="none" w:sz="0" w:space="0" w:color="auto"/>
        <w:right w:val="none" w:sz="0" w:space="0" w:color="auto"/>
      </w:divBdr>
    </w:div>
    <w:div w:id="372733606">
      <w:bodyDiv w:val="1"/>
      <w:marLeft w:val="0"/>
      <w:marRight w:val="0"/>
      <w:marTop w:val="0"/>
      <w:marBottom w:val="0"/>
      <w:divBdr>
        <w:top w:val="none" w:sz="0" w:space="0" w:color="auto"/>
        <w:left w:val="none" w:sz="0" w:space="0" w:color="auto"/>
        <w:bottom w:val="none" w:sz="0" w:space="0" w:color="auto"/>
        <w:right w:val="none" w:sz="0" w:space="0" w:color="auto"/>
      </w:divBdr>
    </w:div>
    <w:div w:id="373115128">
      <w:bodyDiv w:val="1"/>
      <w:marLeft w:val="0"/>
      <w:marRight w:val="0"/>
      <w:marTop w:val="0"/>
      <w:marBottom w:val="0"/>
      <w:divBdr>
        <w:top w:val="none" w:sz="0" w:space="0" w:color="auto"/>
        <w:left w:val="none" w:sz="0" w:space="0" w:color="auto"/>
        <w:bottom w:val="none" w:sz="0" w:space="0" w:color="auto"/>
        <w:right w:val="none" w:sz="0" w:space="0" w:color="auto"/>
      </w:divBdr>
    </w:div>
    <w:div w:id="382950298">
      <w:bodyDiv w:val="1"/>
      <w:marLeft w:val="0"/>
      <w:marRight w:val="0"/>
      <w:marTop w:val="0"/>
      <w:marBottom w:val="0"/>
      <w:divBdr>
        <w:top w:val="none" w:sz="0" w:space="0" w:color="auto"/>
        <w:left w:val="none" w:sz="0" w:space="0" w:color="auto"/>
        <w:bottom w:val="none" w:sz="0" w:space="0" w:color="auto"/>
        <w:right w:val="none" w:sz="0" w:space="0" w:color="auto"/>
      </w:divBdr>
    </w:div>
    <w:div w:id="393313219">
      <w:bodyDiv w:val="1"/>
      <w:marLeft w:val="0"/>
      <w:marRight w:val="0"/>
      <w:marTop w:val="0"/>
      <w:marBottom w:val="0"/>
      <w:divBdr>
        <w:top w:val="none" w:sz="0" w:space="0" w:color="auto"/>
        <w:left w:val="none" w:sz="0" w:space="0" w:color="auto"/>
        <w:bottom w:val="none" w:sz="0" w:space="0" w:color="auto"/>
        <w:right w:val="none" w:sz="0" w:space="0" w:color="auto"/>
      </w:divBdr>
    </w:div>
    <w:div w:id="572810644">
      <w:bodyDiv w:val="1"/>
      <w:marLeft w:val="0"/>
      <w:marRight w:val="0"/>
      <w:marTop w:val="0"/>
      <w:marBottom w:val="0"/>
      <w:divBdr>
        <w:top w:val="none" w:sz="0" w:space="0" w:color="auto"/>
        <w:left w:val="none" w:sz="0" w:space="0" w:color="auto"/>
        <w:bottom w:val="none" w:sz="0" w:space="0" w:color="auto"/>
        <w:right w:val="none" w:sz="0" w:space="0" w:color="auto"/>
      </w:divBdr>
      <w:divsChild>
        <w:div w:id="320697486">
          <w:marLeft w:val="0"/>
          <w:marRight w:val="0"/>
          <w:marTop w:val="0"/>
          <w:marBottom w:val="0"/>
          <w:divBdr>
            <w:top w:val="none" w:sz="0" w:space="0" w:color="auto"/>
            <w:left w:val="none" w:sz="0" w:space="0" w:color="auto"/>
            <w:bottom w:val="none" w:sz="0" w:space="0" w:color="auto"/>
            <w:right w:val="none" w:sz="0" w:space="0" w:color="auto"/>
          </w:divBdr>
          <w:divsChild>
            <w:div w:id="952631957">
              <w:marLeft w:val="-225"/>
              <w:marRight w:val="-225"/>
              <w:marTop w:val="0"/>
              <w:marBottom w:val="0"/>
              <w:divBdr>
                <w:top w:val="none" w:sz="0" w:space="0" w:color="auto"/>
                <w:left w:val="none" w:sz="0" w:space="0" w:color="auto"/>
                <w:bottom w:val="none" w:sz="0" w:space="0" w:color="auto"/>
                <w:right w:val="none" w:sz="0" w:space="0" w:color="auto"/>
              </w:divBdr>
              <w:divsChild>
                <w:div w:id="207835794">
                  <w:marLeft w:val="0"/>
                  <w:marRight w:val="0"/>
                  <w:marTop w:val="0"/>
                  <w:marBottom w:val="0"/>
                  <w:divBdr>
                    <w:top w:val="none" w:sz="0" w:space="0" w:color="auto"/>
                    <w:left w:val="none" w:sz="0" w:space="0" w:color="auto"/>
                    <w:bottom w:val="none" w:sz="0" w:space="0" w:color="auto"/>
                    <w:right w:val="none" w:sz="0" w:space="0" w:color="auto"/>
                  </w:divBdr>
                  <w:divsChild>
                    <w:div w:id="26373745">
                      <w:marLeft w:val="0"/>
                      <w:marRight w:val="0"/>
                      <w:marTop w:val="0"/>
                      <w:marBottom w:val="0"/>
                      <w:divBdr>
                        <w:top w:val="none" w:sz="0" w:space="0" w:color="auto"/>
                        <w:left w:val="none" w:sz="0" w:space="0" w:color="auto"/>
                        <w:bottom w:val="none" w:sz="0" w:space="0" w:color="auto"/>
                        <w:right w:val="none" w:sz="0" w:space="0" w:color="auto"/>
                      </w:divBdr>
                      <w:divsChild>
                        <w:div w:id="18354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655123">
      <w:bodyDiv w:val="1"/>
      <w:marLeft w:val="0"/>
      <w:marRight w:val="0"/>
      <w:marTop w:val="0"/>
      <w:marBottom w:val="0"/>
      <w:divBdr>
        <w:top w:val="none" w:sz="0" w:space="0" w:color="auto"/>
        <w:left w:val="none" w:sz="0" w:space="0" w:color="auto"/>
        <w:bottom w:val="none" w:sz="0" w:space="0" w:color="auto"/>
        <w:right w:val="none" w:sz="0" w:space="0" w:color="auto"/>
      </w:divBdr>
    </w:div>
    <w:div w:id="621498855">
      <w:bodyDiv w:val="1"/>
      <w:marLeft w:val="0"/>
      <w:marRight w:val="0"/>
      <w:marTop w:val="0"/>
      <w:marBottom w:val="0"/>
      <w:divBdr>
        <w:top w:val="none" w:sz="0" w:space="0" w:color="auto"/>
        <w:left w:val="none" w:sz="0" w:space="0" w:color="auto"/>
        <w:bottom w:val="none" w:sz="0" w:space="0" w:color="auto"/>
        <w:right w:val="none" w:sz="0" w:space="0" w:color="auto"/>
      </w:divBdr>
    </w:div>
    <w:div w:id="678197772">
      <w:bodyDiv w:val="1"/>
      <w:marLeft w:val="0"/>
      <w:marRight w:val="0"/>
      <w:marTop w:val="0"/>
      <w:marBottom w:val="0"/>
      <w:divBdr>
        <w:top w:val="none" w:sz="0" w:space="0" w:color="auto"/>
        <w:left w:val="none" w:sz="0" w:space="0" w:color="auto"/>
        <w:bottom w:val="none" w:sz="0" w:space="0" w:color="auto"/>
        <w:right w:val="none" w:sz="0" w:space="0" w:color="auto"/>
      </w:divBdr>
    </w:div>
    <w:div w:id="707681000">
      <w:bodyDiv w:val="1"/>
      <w:marLeft w:val="0"/>
      <w:marRight w:val="0"/>
      <w:marTop w:val="0"/>
      <w:marBottom w:val="0"/>
      <w:divBdr>
        <w:top w:val="none" w:sz="0" w:space="0" w:color="auto"/>
        <w:left w:val="none" w:sz="0" w:space="0" w:color="auto"/>
        <w:bottom w:val="none" w:sz="0" w:space="0" w:color="auto"/>
        <w:right w:val="none" w:sz="0" w:space="0" w:color="auto"/>
      </w:divBdr>
    </w:div>
    <w:div w:id="721515254">
      <w:bodyDiv w:val="1"/>
      <w:marLeft w:val="0"/>
      <w:marRight w:val="0"/>
      <w:marTop w:val="0"/>
      <w:marBottom w:val="0"/>
      <w:divBdr>
        <w:top w:val="none" w:sz="0" w:space="0" w:color="auto"/>
        <w:left w:val="none" w:sz="0" w:space="0" w:color="auto"/>
        <w:bottom w:val="none" w:sz="0" w:space="0" w:color="auto"/>
        <w:right w:val="none" w:sz="0" w:space="0" w:color="auto"/>
      </w:divBdr>
    </w:div>
    <w:div w:id="728304094">
      <w:bodyDiv w:val="1"/>
      <w:marLeft w:val="0"/>
      <w:marRight w:val="0"/>
      <w:marTop w:val="0"/>
      <w:marBottom w:val="0"/>
      <w:divBdr>
        <w:top w:val="none" w:sz="0" w:space="0" w:color="auto"/>
        <w:left w:val="none" w:sz="0" w:space="0" w:color="auto"/>
        <w:bottom w:val="none" w:sz="0" w:space="0" w:color="auto"/>
        <w:right w:val="none" w:sz="0" w:space="0" w:color="auto"/>
      </w:divBdr>
    </w:div>
    <w:div w:id="735277819">
      <w:bodyDiv w:val="1"/>
      <w:marLeft w:val="0"/>
      <w:marRight w:val="0"/>
      <w:marTop w:val="0"/>
      <w:marBottom w:val="0"/>
      <w:divBdr>
        <w:top w:val="none" w:sz="0" w:space="0" w:color="auto"/>
        <w:left w:val="none" w:sz="0" w:space="0" w:color="auto"/>
        <w:bottom w:val="none" w:sz="0" w:space="0" w:color="auto"/>
        <w:right w:val="none" w:sz="0" w:space="0" w:color="auto"/>
      </w:divBdr>
    </w:div>
    <w:div w:id="766537614">
      <w:bodyDiv w:val="1"/>
      <w:marLeft w:val="0"/>
      <w:marRight w:val="0"/>
      <w:marTop w:val="0"/>
      <w:marBottom w:val="0"/>
      <w:divBdr>
        <w:top w:val="none" w:sz="0" w:space="0" w:color="auto"/>
        <w:left w:val="none" w:sz="0" w:space="0" w:color="auto"/>
        <w:bottom w:val="none" w:sz="0" w:space="0" w:color="auto"/>
        <w:right w:val="none" w:sz="0" w:space="0" w:color="auto"/>
      </w:divBdr>
    </w:div>
    <w:div w:id="791241922">
      <w:bodyDiv w:val="1"/>
      <w:marLeft w:val="0"/>
      <w:marRight w:val="0"/>
      <w:marTop w:val="0"/>
      <w:marBottom w:val="0"/>
      <w:divBdr>
        <w:top w:val="none" w:sz="0" w:space="0" w:color="auto"/>
        <w:left w:val="none" w:sz="0" w:space="0" w:color="auto"/>
        <w:bottom w:val="none" w:sz="0" w:space="0" w:color="auto"/>
        <w:right w:val="none" w:sz="0" w:space="0" w:color="auto"/>
      </w:divBdr>
      <w:divsChild>
        <w:div w:id="411436677">
          <w:marLeft w:val="0"/>
          <w:marRight w:val="0"/>
          <w:marTop w:val="0"/>
          <w:marBottom w:val="0"/>
          <w:divBdr>
            <w:top w:val="none" w:sz="0" w:space="0" w:color="auto"/>
            <w:left w:val="none" w:sz="0" w:space="0" w:color="auto"/>
            <w:bottom w:val="none" w:sz="0" w:space="0" w:color="auto"/>
            <w:right w:val="none" w:sz="0" w:space="0" w:color="auto"/>
          </w:divBdr>
          <w:divsChild>
            <w:div w:id="681705903">
              <w:marLeft w:val="-225"/>
              <w:marRight w:val="-225"/>
              <w:marTop w:val="0"/>
              <w:marBottom w:val="0"/>
              <w:divBdr>
                <w:top w:val="none" w:sz="0" w:space="0" w:color="auto"/>
                <w:left w:val="none" w:sz="0" w:space="0" w:color="auto"/>
                <w:bottom w:val="none" w:sz="0" w:space="0" w:color="auto"/>
                <w:right w:val="none" w:sz="0" w:space="0" w:color="auto"/>
              </w:divBdr>
              <w:divsChild>
                <w:div w:id="1164247308">
                  <w:marLeft w:val="0"/>
                  <w:marRight w:val="0"/>
                  <w:marTop w:val="0"/>
                  <w:marBottom w:val="0"/>
                  <w:divBdr>
                    <w:top w:val="none" w:sz="0" w:space="0" w:color="auto"/>
                    <w:left w:val="none" w:sz="0" w:space="0" w:color="auto"/>
                    <w:bottom w:val="none" w:sz="0" w:space="0" w:color="auto"/>
                    <w:right w:val="none" w:sz="0" w:space="0" w:color="auto"/>
                  </w:divBdr>
                  <w:divsChild>
                    <w:div w:id="582951863">
                      <w:marLeft w:val="0"/>
                      <w:marRight w:val="0"/>
                      <w:marTop w:val="0"/>
                      <w:marBottom w:val="0"/>
                      <w:divBdr>
                        <w:top w:val="none" w:sz="0" w:space="0" w:color="auto"/>
                        <w:left w:val="none" w:sz="0" w:space="0" w:color="auto"/>
                        <w:bottom w:val="none" w:sz="0" w:space="0" w:color="auto"/>
                        <w:right w:val="none" w:sz="0" w:space="0" w:color="auto"/>
                      </w:divBdr>
                      <w:divsChild>
                        <w:div w:id="2466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82251">
      <w:bodyDiv w:val="1"/>
      <w:marLeft w:val="0"/>
      <w:marRight w:val="0"/>
      <w:marTop w:val="0"/>
      <w:marBottom w:val="0"/>
      <w:divBdr>
        <w:top w:val="none" w:sz="0" w:space="0" w:color="auto"/>
        <w:left w:val="none" w:sz="0" w:space="0" w:color="auto"/>
        <w:bottom w:val="none" w:sz="0" w:space="0" w:color="auto"/>
        <w:right w:val="none" w:sz="0" w:space="0" w:color="auto"/>
      </w:divBdr>
    </w:div>
    <w:div w:id="825587221">
      <w:bodyDiv w:val="1"/>
      <w:marLeft w:val="0"/>
      <w:marRight w:val="0"/>
      <w:marTop w:val="0"/>
      <w:marBottom w:val="0"/>
      <w:divBdr>
        <w:top w:val="none" w:sz="0" w:space="0" w:color="auto"/>
        <w:left w:val="none" w:sz="0" w:space="0" w:color="auto"/>
        <w:bottom w:val="none" w:sz="0" w:space="0" w:color="auto"/>
        <w:right w:val="none" w:sz="0" w:space="0" w:color="auto"/>
      </w:divBdr>
    </w:div>
    <w:div w:id="835072407">
      <w:bodyDiv w:val="1"/>
      <w:marLeft w:val="0"/>
      <w:marRight w:val="0"/>
      <w:marTop w:val="0"/>
      <w:marBottom w:val="0"/>
      <w:divBdr>
        <w:top w:val="none" w:sz="0" w:space="0" w:color="auto"/>
        <w:left w:val="none" w:sz="0" w:space="0" w:color="auto"/>
        <w:bottom w:val="none" w:sz="0" w:space="0" w:color="auto"/>
        <w:right w:val="none" w:sz="0" w:space="0" w:color="auto"/>
      </w:divBdr>
    </w:div>
    <w:div w:id="855116359">
      <w:bodyDiv w:val="1"/>
      <w:marLeft w:val="0"/>
      <w:marRight w:val="0"/>
      <w:marTop w:val="0"/>
      <w:marBottom w:val="0"/>
      <w:divBdr>
        <w:top w:val="none" w:sz="0" w:space="0" w:color="auto"/>
        <w:left w:val="none" w:sz="0" w:space="0" w:color="auto"/>
        <w:bottom w:val="none" w:sz="0" w:space="0" w:color="auto"/>
        <w:right w:val="none" w:sz="0" w:space="0" w:color="auto"/>
      </w:divBdr>
    </w:div>
    <w:div w:id="895553985">
      <w:bodyDiv w:val="1"/>
      <w:marLeft w:val="0"/>
      <w:marRight w:val="0"/>
      <w:marTop w:val="0"/>
      <w:marBottom w:val="0"/>
      <w:divBdr>
        <w:top w:val="none" w:sz="0" w:space="0" w:color="auto"/>
        <w:left w:val="none" w:sz="0" w:space="0" w:color="auto"/>
        <w:bottom w:val="none" w:sz="0" w:space="0" w:color="auto"/>
        <w:right w:val="none" w:sz="0" w:space="0" w:color="auto"/>
      </w:divBdr>
    </w:div>
    <w:div w:id="896816523">
      <w:bodyDiv w:val="1"/>
      <w:marLeft w:val="0"/>
      <w:marRight w:val="0"/>
      <w:marTop w:val="0"/>
      <w:marBottom w:val="0"/>
      <w:divBdr>
        <w:top w:val="none" w:sz="0" w:space="0" w:color="auto"/>
        <w:left w:val="none" w:sz="0" w:space="0" w:color="auto"/>
        <w:bottom w:val="none" w:sz="0" w:space="0" w:color="auto"/>
        <w:right w:val="none" w:sz="0" w:space="0" w:color="auto"/>
      </w:divBdr>
    </w:div>
    <w:div w:id="897470043">
      <w:bodyDiv w:val="1"/>
      <w:marLeft w:val="0"/>
      <w:marRight w:val="0"/>
      <w:marTop w:val="0"/>
      <w:marBottom w:val="0"/>
      <w:divBdr>
        <w:top w:val="none" w:sz="0" w:space="0" w:color="auto"/>
        <w:left w:val="none" w:sz="0" w:space="0" w:color="auto"/>
        <w:bottom w:val="none" w:sz="0" w:space="0" w:color="auto"/>
        <w:right w:val="none" w:sz="0" w:space="0" w:color="auto"/>
      </w:divBdr>
    </w:div>
    <w:div w:id="920606504">
      <w:bodyDiv w:val="1"/>
      <w:marLeft w:val="0"/>
      <w:marRight w:val="0"/>
      <w:marTop w:val="0"/>
      <w:marBottom w:val="0"/>
      <w:divBdr>
        <w:top w:val="none" w:sz="0" w:space="0" w:color="auto"/>
        <w:left w:val="none" w:sz="0" w:space="0" w:color="auto"/>
        <w:bottom w:val="none" w:sz="0" w:space="0" w:color="auto"/>
        <w:right w:val="none" w:sz="0" w:space="0" w:color="auto"/>
      </w:divBdr>
    </w:div>
    <w:div w:id="930090483">
      <w:bodyDiv w:val="1"/>
      <w:marLeft w:val="0"/>
      <w:marRight w:val="0"/>
      <w:marTop w:val="0"/>
      <w:marBottom w:val="0"/>
      <w:divBdr>
        <w:top w:val="none" w:sz="0" w:space="0" w:color="auto"/>
        <w:left w:val="none" w:sz="0" w:space="0" w:color="auto"/>
        <w:bottom w:val="none" w:sz="0" w:space="0" w:color="auto"/>
        <w:right w:val="none" w:sz="0" w:space="0" w:color="auto"/>
      </w:divBdr>
    </w:div>
    <w:div w:id="938106338">
      <w:bodyDiv w:val="1"/>
      <w:marLeft w:val="0"/>
      <w:marRight w:val="0"/>
      <w:marTop w:val="0"/>
      <w:marBottom w:val="0"/>
      <w:divBdr>
        <w:top w:val="none" w:sz="0" w:space="0" w:color="auto"/>
        <w:left w:val="none" w:sz="0" w:space="0" w:color="auto"/>
        <w:bottom w:val="none" w:sz="0" w:space="0" w:color="auto"/>
        <w:right w:val="none" w:sz="0" w:space="0" w:color="auto"/>
      </w:divBdr>
      <w:divsChild>
        <w:div w:id="1306281346">
          <w:marLeft w:val="0"/>
          <w:marRight w:val="0"/>
          <w:marTop w:val="0"/>
          <w:marBottom w:val="0"/>
          <w:divBdr>
            <w:top w:val="none" w:sz="0" w:space="0" w:color="auto"/>
            <w:left w:val="none" w:sz="0" w:space="0" w:color="auto"/>
            <w:bottom w:val="none" w:sz="0" w:space="0" w:color="auto"/>
            <w:right w:val="none" w:sz="0" w:space="0" w:color="auto"/>
          </w:divBdr>
          <w:divsChild>
            <w:div w:id="1321032682">
              <w:marLeft w:val="-225"/>
              <w:marRight w:val="-225"/>
              <w:marTop w:val="0"/>
              <w:marBottom w:val="0"/>
              <w:divBdr>
                <w:top w:val="none" w:sz="0" w:space="0" w:color="auto"/>
                <w:left w:val="none" w:sz="0" w:space="0" w:color="auto"/>
                <w:bottom w:val="none" w:sz="0" w:space="0" w:color="auto"/>
                <w:right w:val="none" w:sz="0" w:space="0" w:color="auto"/>
              </w:divBdr>
              <w:divsChild>
                <w:div w:id="417561657">
                  <w:marLeft w:val="0"/>
                  <w:marRight w:val="0"/>
                  <w:marTop w:val="0"/>
                  <w:marBottom w:val="0"/>
                  <w:divBdr>
                    <w:top w:val="none" w:sz="0" w:space="0" w:color="auto"/>
                    <w:left w:val="none" w:sz="0" w:space="0" w:color="auto"/>
                    <w:bottom w:val="none" w:sz="0" w:space="0" w:color="auto"/>
                    <w:right w:val="none" w:sz="0" w:space="0" w:color="auto"/>
                  </w:divBdr>
                  <w:divsChild>
                    <w:div w:id="12276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736863">
      <w:bodyDiv w:val="1"/>
      <w:marLeft w:val="0"/>
      <w:marRight w:val="0"/>
      <w:marTop w:val="0"/>
      <w:marBottom w:val="0"/>
      <w:divBdr>
        <w:top w:val="none" w:sz="0" w:space="0" w:color="auto"/>
        <w:left w:val="none" w:sz="0" w:space="0" w:color="auto"/>
        <w:bottom w:val="none" w:sz="0" w:space="0" w:color="auto"/>
        <w:right w:val="none" w:sz="0" w:space="0" w:color="auto"/>
      </w:divBdr>
    </w:div>
    <w:div w:id="1008217422">
      <w:bodyDiv w:val="1"/>
      <w:marLeft w:val="0"/>
      <w:marRight w:val="0"/>
      <w:marTop w:val="0"/>
      <w:marBottom w:val="0"/>
      <w:divBdr>
        <w:top w:val="none" w:sz="0" w:space="0" w:color="auto"/>
        <w:left w:val="none" w:sz="0" w:space="0" w:color="auto"/>
        <w:bottom w:val="none" w:sz="0" w:space="0" w:color="auto"/>
        <w:right w:val="none" w:sz="0" w:space="0" w:color="auto"/>
      </w:divBdr>
      <w:divsChild>
        <w:div w:id="915626185">
          <w:marLeft w:val="0"/>
          <w:marRight w:val="0"/>
          <w:marTop w:val="0"/>
          <w:marBottom w:val="0"/>
          <w:divBdr>
            <w:top w:val="none" w:sz="0" w:space="0" w:color="auto"/>
            <w:left w:val="none" w:sz="0" w:space="0" w:color="auto"/>
            <w:bottom w:val="none" w:sz="0" w:space="0" w:color="auto"/>
            <w:right w:val="none" w:sz="0" w:space="0" w:color="auto"/>
          </w:divBdr>
          <w:divsChild>
            <w:div w:id="182018570">
              <w:marLeft w:val="-225"/>
              <w:marRight w:val="-225"/>
              <w:marTop w:val="0"/>
              <w:marBottom w:val="0"/>
              <w:divBdr>
                <w:top w:val="none" w:sz="0" w:space="0" w:color="auto"/>
                <w:left w:val="none" w:sz="0" w:space="0" w:color="auto"/>
                <w:bottom w:val="none" w:sz="0" w:space="0" w:color="auto"/>
                <w:right w:val="none" w:sz="0" w:space="0" w:color="auto"/>
              </w:divBdr>
              <w:divsChild>
                <w:div w:id="1413770108">
                  <w:marLeft w:val="0"/>
                  <w:marRight w:val="0"/>
                  <w:marTop w:val="0"/>
                  <w:marBottom w:val="0"/>
                  <w:divBdr>
                    <w:top w:val="none" w:sz="0" w:space="0" w:color="auto"/>
                    <w:left w:val="none" w:sz="0" w:space="0" w:color="auto"/>
                    <w:bottom w:val="none" w:sz="0" w:space="0" w:color="auto"/>
                    <w:right w:val="none" w:sz="0" w:space="0" w:color="auto"/>
                  </w:divBdr>
                  <w:divsChild>
                    <w:div w:id="1684822301">
                      <w:marLeft w:val="0"/>
                      <w:marRight w:val="0"/>
                      <w:marTop w:val="0"/>
                      <w:marBottom w:val="0"/>
                      <w:divBdr>
                        <w:top w:val="none" w:sz="0" w:space="0" w:color="auto"/>
                        <w:left w:val="none" w:sz="0" w:space="0" w:color="auto"/>
                        <w:bottom w:val="none" w:sz="0" w:space="0" w:color="auto"/>
                        <w:right w:val="none" w:sz="0" w:space="0" w:color="auto"/>
                      </w:divBdr>
                      <w:divsChild>
                        <w:div w:id="17497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578295">
      <w:bodyDiv w:val="1"/>
      <w:marLeft w:val="0"/>
      <w:marRight w:val="0"/>
      <w:marTop w:val="0"/>
      <w:marBottom w:val="0"/>
      <w:divBdr>
        <w:top w:val="none" w:sz="0" w:space="0" w:color="auto"/>
        <w:left w:val="none" w:sz="0" w:space="0" w:color="auto"/>
        <w:bottom w:val="none" w:sz="0" w:space="0" w:color="auto"/>
        <w:right w:val="none" w:sz="0" w:space="0" w:color="auto"/>
      </w:divBdr>
    </w:div>
    <w:div w:id="1025788367">
      <w:bodyDiv w:val="1"/>
      <w:marLeft w:val="0"/>
      <w:marRight w:val="0"/>
      <w:marTop w:val="0"/>
      <w:marBottom w:val="0"/>
      <w:divBdr>
        <w:top w:val="none" w:sz="0" w:space="0" w:color="auto"/>
        <w:left w:val="none" w:sz="0" w:space="0" w:color="auto"/>
        <w:bottom w:val="none" w:sz="0" w:space="0" w:color="auto"/>
        <w:right w:val="none" w:sz="0" w:space="0" w:color="auto"/>
      </w:divBdr>
    </w:div>
    <w:div w:id="1048188058">
      <w:bodyDiv w:val="1"/>
      <w:marLeft w:val="0"/>
      <w:marRight w:val="0"/>
      <w:marTop w:val="0"/>
      <w:marBottom w:val="0"/>
      <w:divBdr>
        <w:top w:val="none" w:sz="0" w:space="0" w:color="auto"/>
        <w:left w:val="none" w:sz="0" w:space="0" w:color="auto"/>
        <w:bottom w:val="none" w:sz="0" w:space="0" w:color="auto"/>
        <w:right w:val="none" w:sz="0" w:space="0" w:color="auto"/>
      </w:divBdr>
    </w:div>
    <w:div w:id="1054934471">
      <w:bodyDiv w:val="1"/>
      <w:marLeft w:val="0"/>
      <w:marRight w:val="0"/>
      <w:marTop w:val="0"/>
      <w:marBottom w:val="0"/>
      <w:divBdr>
        <w:top w:val="none" w:sz="0" w:space="0" w:color="auto"/>
        <w:left w:val="none" w:sz="0" w:space="0" w:color="auto"/>
        <w:bottom w:val="none" w:sz="0" w:space="0" w:color="auto"/>
        <w:right w:val="none" w:sz="0" w:space="0" w:color="auto"/>
      </w:divBdr>
    </w:div>
    <w:div w:id="1078403823">
      <w:bodyDiv w:val="1"/>
      <w:marLeft w:val="0"/>
      <w:marRight w:val="0"/>
      <w:marTop w:val="0"/>
      <w:marBottom w:val="0"/>
      <w:divBdr>
        <w:top w:val="none" w:sz="0" w:space="0" w:color="auto"/>
        <w:left w:val="none" w:sz="0" w:space="0" w:color="auto"/>
        <w:bottom w:val="none" w:sz="0" w:space="0" w:color="auto"/>
        <w:right w:val="none" w:sz="0" w:space="0" w:color="auto"/>
      </w:divBdr>
    </w:div>
    <w:div w:id="1127359276">
      <w:bodyDiv w:val="1"/>
      <w:marLeft w:val="0"/>
      <w:marRight w:val="0"/>
      <w:marTop w:val="0"/>
      <w:marBottom w:val="0"/>
      <w:divBdr>
        <w:top w:val="none" w:sz="0" w:space="0" w:color="auto"/>
        <w:left w:val="none" w:sz="0" w:space="0" w:color="auto"/>
        <w:bottom w:val="none" w:sz="0" w:space="0" w:color="auto"/>
        <w:right w:val="none" w:sz="0" w:space="0" w:color="auto"/>
      </w:divBdr>
    </w:div>
    <w:div w:id="1149860503">
      <w:bodyDiv w:val="1"/>
      <w:marLeft w:val="0"/>
      <w:marRight w:val="0"/>
      <w:marTop w:val="0"/>
      <w:marBottom w:val="0"/>
      <w:divBdr>
        <w:top w:val="none" w:sz="0" w:space="0" w:color="auto"/>
        <w:left w:val="none" w:sz="0" w:space="0" w:color="auto"/>
        <w:bottom w:val="none" w:sz="0" w:space="0" w:color="auto"/>
        <w:right w:val="none" w:sz="0" w:space="0" w:color="auto"/>
      </w:divBdr>
    </w:div>
    <w:div w:id="1150442652">
      <w:bodyDiv w:val="1"/>
      <w:marLeft w:val="0"/>
      <w:marRight w:val="0"/>
      <w:marTop w:val="0"/>
      <w:marBottom w:val="0"/>
      <w:divBdr>
        <w:top w:val="none" w:sz="0" w:space="0" w:color="auto"/>
        <w:left w:val="none" w:sz="0" w:space="0" w:color="auto"/>
        <w:bottom w:val="none" w:sz="0" w:space="0" w:color="auto"/>
        <w:right w:val="none" w:sz="0" w:space="0" w:color="auto"/>
      </w:divBdr>
      <w:divsChild>
        <w:div w:id="1548565920">
          <w:marLeft w:val="0"/>
          <w:marRight w:val="0"/>
          <w:marTop w:val="0"/>
          <w:marBottom w:val="0"/>
          <w:divBdr>
            <w:top w:val="none" w:sz="0" w:space="0" w:color="auto"/>
            <w:left w:val="none" w:sz="0" w:space="0" w:color="auto"/>
            <w:bottom w:val="none" w:sz="0" w:space="0" w:color="auto"/>
            <w:right w:val="none" w:sz="0" w:space="0" w:color="auto"/>
          </w:divBdr>
          <w:divsChild>
            <w:div w:id="2122676335">
              <w:marLeft w:val="-225"/>
              <w:marRight w:val="-225"/>
              <w:marTop w:val="0"/>
              <w:marBottom w:val="0"/>
              <w:divBdr>
                <w:top w:val="none" w:sz="0" w:space="0" w:color="auto"/>
                <w:left w:val="none" w:sz="0" w:space="0" w:color="auto"/>
                <w:bottom w:val="none" w:sz="0" w:space="0" w:color="auto"/>
                <w:right w:val="none" w:sz="0" w:space="0" w:color="auto"/>
              </w:divBdr>
              <w:divsChild>
                <w:div w:id="1733121206">
                  <w:marLeft w:val="0"/>
                  <w:marRight w:val="0"/>
                  <w:marTop w:val="0"/>
                  <w:marBottom w:val="0"/>
                  <w:divBdr>
                    <w:top w:val="none" w:sz="0" w:space="0" w:color="auto"/>
                    <w:left w:val="none" w:sz="0" w:space="0" w:color="auto"/>
                    <w:bottom w:val="none" w:sz="0" w:space="0" w:color="auto"/>
                    <w:right w:val="none" w:sz="0" w:space="0" w:color="auto"/>
                  </w:divBdr>
                  <w:divsChild>
                    <w:div w:id="1295019765">
                      <w:marLeft w:val="0"/>
                      <w:marRight w:val="0"/>
                      <w:marTop w:val="0"/>
                      <w:marBottom w:val="0"/>
                      <w:divBdr>
                        <w:top w:val="none" w:sz="0" w:space="0" w:color="auto"/>
                        <w:left w:val="none" w:sz="0" w:space="0" w:color="auto"/>
                        <w:bottom w:val="none" w:sz="0" w:space="0" w:color="auto"/>
                        <w:right w:val="none" w:sz="0" w:space="0" w:color="auto"/>
                      </w:divBdr>
                      <w:divsChild>
                        <w:div w:id="9100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363656">
      <w:bodyDiv w:val="1"/>
      <w:marLeft w:val="0"/>
      <w:marRight w:val="0"/>
      <w:marTop w:val="0"/>
      <w:marBottom w:val="0"/>
      <w:divBdr>
        <w:top w:val="none" w:sz="0" w:space="0" w:color="auto"/>
        <w:left w:val="none" w:sz="0" w:space="0" w:color="auto"/>
        <w:bottom w:val="none" w:sz="0" w:space="0" w:color="auto"/>
        <w:right w:val="none" w:sz="0" w:space="0" w:color="auto"/>
      </w:divBdr>
      <w:divsChild>
        <w:div w:id="1043871816">
          <w:marLeft w:val="0"/>
          <w:marRight w:val="0"/>
          <w:marTop w:val="0"/>
          <w:marBottom w:val="0"/>
          <w:divBdr>
            <w:top w:val="none" w:sz="0" w:space="0" w:color="auto"/>
            <w:left w:val="none" w:sz="0" w:space="0" w:color="auto"/>
            <w:bottom w:val="none" w:sz="0" w:space="0" w:color="auto"/>
            <w:right w:val="none" w:sz="0" w:space="0" w:color="auto"/>
          </w:divBdr>
          <w:divsChild>
            <w:div w:id="1418209541">
              <w:marLeft w:val="-225"/>
              <w:marRight w:val="-225"/>
              <w:marTop w:val="0"/>
              <w:marBottom w:val="0"/>
              <w:divBdr>
                <w:top w:val="none" w:sz="0" w:space="0" w:color="auto"/>
                <w:left w:val="none" w:sz="0" w:space="0" w:color="auto"/>
                <w:bottom w:val="none" w:sz="0" w:space="0" w:color="auto"/>
                <w:right w:val="none" w:sz="0" w:space="0" w:color="auto"/>
              </w:divBdr>
              <w:divsChild>
                <w:div w:id="259337388">
                  <w:marLeft w:val="0"/>
                  <w:marRight w:val="0"/>
                  <w:marTop w:val="0"/>
                  <w:marBottom w:val="0"/>
                  <w:divBdr>
                    <w:top w:val="none" w:sz="0" w:space="0" w:color="auto"/>
                    <w:left w:val="none" w:sz="0" w:space="0" w:color="auto"/>
                    <w:bottom w:val="none" w:sz="0" w:space="0" w:color="auto"/>
                    <w:right w:val="none" w:sz="0" w:space="0" w:color="auto"/>
                  </w:divBdr>
                  <w:divsChild>
                    <w:div w:id="1838957349">
                      <w:marLeft w:val="0"/>
                      <w:marRight w:val="0"/>
                      <w:marTop w:val="0"/>
                      <w:marBottom w:val="0"/>
                      <w:divBdr>
                        <w:top w:val="none" w:sz="0" w:space="0" w:color="auto"/>
                        <w:left w:val="none" w:sz="0" w:space="0" w:color="auto"/>
                        <w:bottom w:val="none" w:sz="0" w:space="0" w:color="auto"/>
                        <w:right w:val="none" w:sz="0" w:space="0" w:color="auto"/>
                      </w:divBdr>
                      <w:divsChild>
                        <w:div w:id="2365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652356">
      <w:bodyDiv w:val="1"/>
      <w:marLeft w:val="0"/>
      <w:marRight w:val="0"/>
      <w:marTop w:val="0"/>
      <w:marBottom w:val="0"/>
      <w:divBdr>
        <w:top w:val="none" w:sz="0" w:space="0" w:color="auto"/>
        <w:left w:val="none" w:sz="0" w:space="0" w:color="auto"/>
        <w:bottom w:val="none" w:sz="0" w:space="0" w:color="auto"/>
        <w:right w:val="none" w:sz="0" w:space="0" w:color="auto"/>
      </w:divBdr>
    </w:div>
    <w:div w:id="1169440638">
      <w:bodyDiv w:val="1"/>
      <w:marLeft w:val="0"/>
      <w:marRight w:val="0"/>
      <w:marTop w:val="0"/>
      <w:marBottom w:val="0"/>
      <w:divBdr>
        <w:top w:val="none" w:sz="0" w:space="0" w:color="auto"/>
        <w:left w:val="none" w:sz="0" w:space="0" w:color="auto"/>
        <w:bottom w:val="none" w:sz="0" w:space="0" w:color="auto"/>
        <w:right w:val="none" w:sz="0" w:space="0" w:color="auto"/>
      </w:divBdr>
    </w:div>
    <w:div w:id="1174031660">
      <w:bodyDiv w:val="1"/>
      <w:marLeft w:val="0"/>
      <w:marRight w:val="0"/>
      <w:marTop w:val="0"/>
      <w:marBottom w:val="0"/>
      <w:divBdr>
        <w:top w:val="none" w:sz="0" w:space="0" w:color="auto"/>
        <w:left w:val="none" w:sz="0" w:space="0" w:color="auto"/>
        <w:bottom w:val="none" w:sz="0" w:space="0" w:color="auto"/>
        <w:right w:val="none" w:sz="0" w:space="0" w:color="auto"/>
      </w:divBdr>
    </w:div>
    <w:div w:id="1178931891">
      <w:bodyDiv w:val="1"/>
      <w:marLeft w:val="0"/>
      <w:marRight w:val="0"/>
      <w:marTop w:val="0"/>
      <w:marBottom w:val="0"/>
      <w:divBdr>
        <w:top w:val="none" w:sz="0" w:space="0" w:color="auto"/>
        <w:left w:val="none" w:sz="0" w:space="0" w:color="auto"/>
        <w:bottom w:val="none" w:sz="0" w:space="0" w:color="auto"/>
        <w:right w:val="none" w:sz="0" w:space="0" w:color="auto"/>
      </w:divBdr>
    </w:div>
    <w:div w:id="1181702806">
      <w:bodyDiv w:val="1"/>
      <w:marLeft w:val="0"/>
      <w:marRight w:val="0"/>
      <w:marTop w:val="0"/>
      <w:marBottom w:val="0"/>
      <w:divBdr>
        <w:top w:val="none" w:sz="0" w:space="0" w:color="auto"/>
        <w:left w:val="none" w:sz="0" w:space="0" w:color="auto"/>
        <w:bottom w:val="none" w:sz="0" w:space="0" w:color="auto"/>
        <w:right w:val="none" w:sz="0" w:space="0" w:color="auto"/>
      </w:divBdr>
    </w:div>
    <w:div w:id="1217355554">
      <w:bodyDiv w:val="1"/>
      <w:marLeft w:val="0"/>
      <w:marRight w:val="0"/>
      <w:marTop w:val="0"/>
      <w:marBottom w:val="0"/>
      <w:divBdr>
        <w:top w:val="none" w:sz="0" w:space="0" w:color="auto"/>
        <w:left w:val="none" w:sz="0" w:space="0" w:color="auto"/>
        <w:bottom w:val="none" w:sz="0" w:space="0" w:color="auto"/>
        <w:right w:val="none" w:sz="0" w:space="0" w:color="auto"/>
      </w:divBdr>
    </w:div>
    <w:div w:id="1223515490">
      <w:bodyDiv w:val="1"/>
      <w:marLeft w:val="0"/>
      <w:marRight w:val="0"/>
      <w:marTop w:val="0"/>
      <w:marBottom w:val="0"/>
      <w:divBdr>
        <w:top w:val="none" w:sz="0" w:space="0" w:color="auto"/>
        <w:left w:val="none" w:sz="0" w:space="0" w:color="auto"/>
        <w:bottom w:val="none" w:sz="0" w:space="0" w:color="auto"/>
        <w:right w:val="none" w:sz="0" w:space="0" w:color="auto"/>
      </w:divBdr>
    </w:div>
    <w:div w:id="1224367360">
      <w:bodyDiv w:val="1"/>
      <w:marLeft w:val="0"/>
      <w:marRight w:val="0"/>
      <w:marTop w:val="0"/>
      <w:marBottom w:val="0"/>
      <w:divBdr>
        <w:top w:val="none" w:sz="0" w:space="0" w:color="auto"/>
        <w:left w:val="none" w:sz="0" w:space="0" w:color="auto"/>
        <w:bottom w:val="none" w:sz="0" w:space="0" w:color="auto"/>
        <w:right w:val="none" w:sz="0" w:space="0" w:color="auto"/>
      </w:divBdr>
    </w:div>
    <w:div w:id="1226185914">
      <w:bodyDiv w:val="1"/>
      <w:marLeft w:val="0"/>
      <w:marRight w:val="0"/>
      <w:marTop w:val="0"/>
      <w:marBottom w:val="0"/>
      <w:divBdr>
        <w:top w:val="none" w:sz="0" w:space="0" w:color="auto"/>
        <w:left w:val="none" w:sz="0" w:space="0" w:color="auto"/>
        <w:bottom w:val="none" w:sz="0" w:space="0" w:color="auto"/>
        <w:right w:val="none" w:sz="0" w:space="0" w:color="auto"/>
      </w:divBdr>
    </w:div>
    <w:div w:id="1237322809">
      <w:bodyDiv w:val="1"/>
      <w:marLeft w:val="0"/>
      <w:marRight w:val="0"/>
      <w:marTop w:val="0"/>
      <w:marBottom w:val="0"/>
      <w:divBdr>
        <w:top w:val="none" w:sz="0" w:space="0" w:color="auto"/>
        <w:left w:val="none" w:sz="0" w:space="0" w:color="auto"/>
        <w:bottom w:val="none" w:sz="0" w:space="0" w:color="auto"/>
        <w:right w:val="none" w:sz="0" w:space="0" w:color="auto"/>
      </w:divBdr>
    </w:div>
    <w:div w:id="1242369611">
      <w:bodyDiv w:val="1"/>
      <w:marLeft w:val="0"/>
      <w:marRight w:val="0"/>
      <w:marTop w:val="0"/>
      <w:marBottom w:val="0"/>
      <w:divBdr>
        <w:top w:val="none" w:sz="0" w:space="0" w:color="auto"/>
        <w:left w:val="none" w:sz="0" w:space="0" w:color="auto"/>
        <w:bottom w:val="none" w:sz="0" w:space="0" w:color="auto"/>
        <w:right w:val="none" w:sz="0" w:space="0" w:color="auto"/>
      </w:divBdr>
    </w:div>
    <w:div w:id="1260524567">
      <w:bodyDiv w:val="1"/>
      <w:marLeft w:val="0"/>
      <w:marRight w:val="0"/>
      <w:marTop w:val="0"/>
      <w:marBottom w:val="0"/>
      <w:divBdr>
        <w:top w:val="none" w:sz="0" w:space="0" w:color="auto"/>
        <w:left w:val="none" w:sz="0" w:space="0" w:color="auto"/>
        <w:bottom w:val="none" w:sz="0" w:space="0" w:color="auto"/>
        <w:right w:val="none" w:sz="0" w:space="0" w:color="auto"/>
      </w:divBdr>
    </w:div>
    <w:div w:id="1279751732">
      <w:bodyDiv w:val="1"/>
      <w:marLeft w:val="0"/>
      <w:marRight w:val="0"/>
      <w:marTop w:val="0"/>
      <w:marBottom w:val="0"/>
      <w:divBdr>
        <w:top w:val="none" w:sz="0" w:space="0" w:color="auto"/>
        <w:left w:val="none" w:sz="0" w:space="0" w:color="auto"/>
        <w:bottom w:val="none" w:sz="0" w:space="0" w:color="auto"/>
        <w:right w:val="none" w:sz="0" w:space="0" w:color="auto"/>
      </w:divBdr>
    </w:div>
    <w:div w:id="1289237077">
      <w:bodyDiv w:val="1"/>
      <w:marLeft w:val="0"/>
      <w:marRight w:val="0"/>
      <w:marTop w:val="0"/>
      <w:marBottom w:val="0"/>
      <w:divBdr>
        <w:top w:val="none" w:sz="0" w:space="0" w:color="auto"/>
        <w:left w:val="none" w:sz="0" w:space="0" w:color="auto"/>
        <w:bottom w:val="none" w:sz="0" w:space="0" w:color="auto"/>
        <w:right w:val="none" w:sz="0" w:space="0" w:color="auto"/>
      </w:divBdr>
    </w:div>
    <w:div w:id="1290478105">
      <w:bodyDiv w:val="1"/>
      <w:marLeft w:val="0"/>
      <w:marRight w:val="0"/>
      <w:marTop w:val="0"/>
      <w:marBottom w:val="0"/>
      <w:divBdr>
        <w:top w:val="none" w:sz="0" w:space="0" w:color="auto"/>
        <w:left w:val="none" w:sz="0" w:space="0" w:color="auto"/>
        <w:bottom w:val="none" w:sz="0" w:space="0" w:color="auto"/>
        <w:right w:val="none" w:sz="0" w:space="0" w:color="auto"/>
      </w:divBdr>
    </w:div>
    <w:div w:id="1303920845">
      <w:bodyDiv w:val="1"/>
      <w:marLeft w:val="0"/>
      <w:marRight w:val="0"/>
      <w:marTop w:val="0"/>
      <w:marBottom w:val="0"/>
      <w:divBdr>
        <w:top w:val="none" w:sz="0" w:space="0" w:color="auto"/>
        <w:left w:val="none" w:sz="0" w:space="0" w:color="auto"/>
        <w:bottom w:val="none" w:sz="0" w:space="0" w:color="auto"/>
        <w:right w:val="none" w:sz="0" w:space="0" w:color="auto"/>
      </w:divBdr>
    </w:div>
    <w:div w:id="1308705259">
      <w:bodyDiv w:val="1"/>
      <w:marLeft w:val="0"/>
      <w:marRight w:val="0"/>
      <w:marTop w:val="0"/>
      <w:marBottom w:val="0"/>
      <w:divBdr>
        <w:top w:val="none" w:sz="0" w:space="0" w:color="auto"/>
        <w:left w:val="none" w:sz="0" w:space="0" w:color="auto"/>
        <w:bottom w:val="none" w:sz="0" w:space="0" w:color="auto"/>
        <w:right w:val="none" w:sz="0" w:space="0" w:color="auto"/>
      </w:divBdr>
    </w:div>
    <w:div w:id="1311061203">
      <w:bodyDiv w:val="1"/>
      <w:marLeft w:val="0"/>
      <w:marRight w:val="0"/>
      <w:marTop w:val="0"/>
      <w:marBottom w:val="0"/>
      <w:divBdr>
        <w:top w:val="none" w:sz="0" w:space="0" w:color="auto"/>
        <w:left w:val="none" w:sz="0" w:space="0" w:color="auto"/>
        <w:bottom w:val="none" w:sz="0" w:space="0" w:color="auto"/>
        <w:right w:val="none" w:sz="0" w:space="0" w:color="auto"/>
      </w:divBdr>
    </w:div>
    <w:div w:id="1344014511">
      <w:bodyDiv w:val="1"/>
      <w:marLeft w:val="0"/>
      <w:marRight w:val="0"/>
      <w:marTop w:val="0"/>
      <w:marBottom w:val="0"/>
      <w:divBdr>
        <w:top w:val="none" w:sz="0" w:space="0" w:color="auto"/>
        <w:left w:val="none" w:sz="0" w:space="0" w:color="auto"/>
        <w:bottom w:val="none" w:sz="0" w:space="0" w:color="auto"/>
        <w:right w:val="none" w:sz="0" w:space="0" w:color="auto"/>
      </w:divBdr>
    </w:div>
    <w:div w:id="1400251097">
      <w:bodyDiv w:val="1"/>
      <w:marLeft w:val="0"/>
      <w:marRight w:val="0"/>
      <w:marTop w:val="0"/>
      <w:marBottom w:val="0"/>
      <w:divBdr>
        <w:top w:val="none" w:sz="0" w:space="0" w:color="auto"/>
        <w:left w:val="none" w:sz="0" w:space="0" w:color="auto"/>
        <w:bottom w:val="none" w:sz="0" w:space="0" w:color="auto"/>
        <w:right w:val="none" w:sz="0" w:space="0" w:color="auto"/>
      </w:divBdr>
    </w:div>
    <w:div w:id="1403406791">
      <w:bodyDiv w:val="1"/>
      <w:marLeft w:val="0"/>
      <w:marRight w:val="0"/>
      <w:marTop w:val="0"/>
      <w:marBottom w:val="0"/>
      <w:divBdr>
        <w:top w:val="none" w:sz="0" w:space="0" w:color="auto"/>
        <w:left w:val="none" w:sz="0" w:space="0" w:color="auto"/>
        <w:bottom w:val="none" w:sz="0" w:space="0" w:color="auto"/>
        <w:right w:val="none" w:sz="0" w:space="0" w:color="auto"/>
      </w:divBdr>
    </w:div>
    <w:div w:id="1423260095">
      <w:bodyDiv w:val="1"/>
      <w:marLeft w:val="0"/>
      <w:marRight w:val="0"/>
      <w:marTop w:val="0"/>
      <w:marBottom w:val="0"/>
      <w:divBdr>
        <w:top w:val="none" w:sz="0" w:space="0" w:color="auto"/>
        <w:left w:val="none" w:sz="0" w:space="0" w:color="auto"/>
        <w:bottom w:val="none" w:sz="0" w:space="0" w:color="auto"/>
        <w:right w:val="none" w:sz="0" w:space="0" w:color="auto"/>
      </w:divBdr>
    </w:div>
    <w:div w:id="1437409162">
      <w:bodyDiv w:val="1"/>
      <w:marLeft w:val="0"/>
      <w:marRight w:val="0"/>
      <w:marTop w:val="0"/>
      <w:marBottom w:val="0"/>
      <w:divBdr>
        <w:top w:val="none" w:sz="0" w:space="0" w:color="auto"/>
        <w:left w:val="none" w:sz="0" w:space="0" w:color="auto"/>
        <w:bottom w:val="none" w:sz="0" w:space="0" w:color="auto"/>
        <w:right w:val="none" w:sz="0" w:space="0" w:color="auto"/>
      </w:divBdr>
    </w:div>
    <w:div w:id="1448042955">
      <w:bodyDiv w:val="1"/>
      <w:marLeft w:val="0"/>
      <w:marRight w:val="0"/>
      <w:marTop w:val="0"/>
      <w:marBottom w:val="0"/>
      <w:divBdr>
        <w:top w:val="none" w:sz="0" w:space="0" w:color="auto"/>
        <w:left w:val="none" w:sz="0" w:space="0" w:color="auto"/>
        <w:bottom w:val="none" w:sz="0" w:space="0" w:color="auto"/>
        <w:right w:val="none" w:sz="0" w:space="0" w:color="auto"/>
      </w:divBdr>
    </w:div>
    <w:div w:id="1451321596">
      <w:bodyDiv w:val="1"/>
      <w:marLeft w:val="0"/>
      <w:marRight w:val="0"/>
      <w:marTop w:val="0"/>
      <w:marBottom w:val="0"/>
      <w:divBdr>
        <w:top w:val="none" w:sz="0" w:space="0" w:color="auto"/>
        <w:left w:val="none" w:sz="0" w:space="0" w:color="auto"/>
        <w:bottom w:val="none" w:sz="0" w:space="0" w:color="auto"/>
        <w:right w:val="none" w:sz="0" w:space="0" w:color="auto"/>
      </w:divBdr>
    </w:div>
    <w:div w:id="1452478272">
      <w:bodyDiv w:val="1"/>
      <w:marLeft w:val="0"/>
      <w:marRight w:val="0"/>
      <w:marTop w:val="0"/>
      <w:marBottom w:val="0"/>
      <w:divBdr>
        <w:top w:val="none" w:sz="0" w:space="0" w:color="auto"/>
        <w:left w:val="none" w:sz="0" w:space="0" w:color="auto"/>
        <w:bottom w:val="none" w:sz="0" w:space="0" w:color="auto"/>
        <w:right w:val="none" w:sz="0" w:space="0" w:color="auto"/>
      </w:divBdr>
    </w:div>
    <w:div w:id="1463042360">
      <w:bodyDiv w:val="1"/>
      <w:marLeft w:val="0"/>
      <w:marRight w:val="0"/>
      <w:marTop w:val="0"/>
      <w:marBottom w:val="0"/>
      <w:divBdr>
        <w:top w:val="none" w:sz="0" w:space="0" w:color="auto"/>
        <w:left w:val="none" w:sz="0" w:space="0" w:color="auto"/>
        <w:bottom w:val="none" w:sz="0" w:space="0" w:color="auto"/>
        <w:right w:val="none" w:sz="0" w:space="0" w:color="auto"/>
      </w:divBdr>
    </w:div>
    <w:div w:id="1495299449">
      <w:bodyDiv w:val="1"/>
      <w:marLeft w:val="0"/>
      <w:marRight w:val="0"/>
      <w:marTop w:val="0"/>
      <w:marBottom w:val="0"/>
      <w:divBdr>
        <w:top w:val="none" w:sz="0" w:space="0" w:color="auto"/>
        <w:left w:val="none" w:sz="0" w:space="0" w:color="auto"/>
        <w:bottom w:val="none" w:sz="0" w:space="0" w:color="auto"/>
        <w:right w:val="none" w:sz="0" w:space="0" w:color="auto"/>
      </w:divBdr>
      <w:divsChild>
        <w:div w:id="293369890">
          <w:marLeft w:val="0"/>
          <w:marRight w:val="0"/>
          <w:marTop w:val="0"/>
          <w:marBottom w:val="0"/>
          <w:divBdr>
            <w:top w:val="none" w:sz="0" w:space="0" w:color="auto"/>
            <w:left w:val="none" w:sz="0" w:space="0" w:color="auto"/>
            <w:bottom w:val="none" w:sz="0" w:space="0" w:color="auto"/>
            <w:right w:val="none" w:sz="0" w:space="0" w:color="auto"/>
          </w:divBdr>
          <w:divsChild>
            <w:div w:id="2108116067">
              <w:marLeft w:val="-225"/>
              <w:marRight w:val="-225"/>
              <w:marTop w:val="0"/>
              <w:marBottom w:val="0"/>
              <w:divBdr>
                <w:top w:val="none" w:sz="0" w:space="0" w:color="auto"/>
                <w:left w:val="none" w:sz="0" w:space="0" w:color="auto"/>
                <w:bottom w:val="none" w:sz="0" w:space="0" w:color="auto"/>
                <w:right w:val="none" w:sz="0" w:space="0" w:color="auto"/>
              </w:divBdr>
              <w:divsChild>
                <w:div w:id="84885815">
                  <w:marLeft w:val="0"/>
                  <w:marRight w:val="0"/>
                  <w:marTop w:val="0"/>
                  <w:marBottom w:val="0"/>
                  <w:divBdr>
                    <w:top w:val="none" w:sz="0" w:space="0" w:color="auto"/>
                    <w:left w:val="none" w:sz="0" w:space="0" w:color="auto"/>
                    <w:bottom w:val="none" w:sz="0" w:space="0" w:color="auto"/>
                    <w:right w:val="none" w:sz="0" w:space="0" w:color="auto"/>
                  </w:divBdr>
                  <w:divsChild>
                    <w:div w:id="19940036">
                      <w:marLeft w:val="0"/>
                      <w:marRight w:val="0"/>
                      <w:marTop w:val="0"/>
                      <w:marBottom w:val="0"/>
                      <w:divBdr>
                        <w:top w:val="none" w:sz="0" w:space="0" w:color="auto"/>
                        <w:left w:val="none" w:sz="0" w:space="0" w:color="auto"/>
                        <w:bottom w:val="none" w:sz="0" w:space="0" w:color="auto"/>
                        <w:right w:val="none" w:sz="0" w:space="0" w:color="auto"/>
                      </w:divBdr>
                      <w:divsChild>
                        <w:div w:id="6759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60824">
      <w:bodyDiv w:val="1"/>
      <w:marLeft w:val="0"/>
      <w:marRight w:val="0"/>
      <w:marTop w:val="0"/>
      <w:marBottom w:val="0"/>
      <w:divBdr>
        <w:top w:val="none" w:sz="0" w:space="0" w:color="auto"/>
        <w:left w:val="none" w:sz="0" w:space="0" w:color="auto"/>
        <w:bottom w:val="none" w:sz="0" w:space="0" w:color="auto"/>
        <w:right w:val="none" w:sz="0" w:space="0" w:color="auto"/>
      </w:divBdr>
      <w:divsChild>
        <w:div w:id="48650585">
          <w:marLeft w:val="0"/>
          <w:marRight w:val="0"/>
          <w:marTop w:val="0"/>
          <w:marBottom w:val="0"/>
          <w:divBdr>
            <w:top w:val="none" w:sz="0" w:space="0" w:color="auto"/>
            <w:left w:val="none" w:sz="0" w:space="0" w:color="auto"/>
            <w:bottom w:val="none" w:sz="0" w:space="0" w:color="auto"/>
            <w:right w:val="none" w:sz="0" w:space="0" w:color="auto"/>
          </w:divBdr>
          <w:divsChild>
            <w:div w:id="1005010818">
              <w:marLeft w:val="-225"/>
              <w:marRight w:val="-225"/>
              <w:marTop w:val="0"/>
              <w:marBottom w:val="0"/>
              <w:divBdr>
                <w:top w:val="none" w:sz="0" w:space="0" w:color="auto"/>
                <w:left w:val="none" w:sz="0" w:space="0" w:color="auto"/>
                <w:bottom w:val="none" w:sz="0" w:space="0" w:color="auto"/>
                <w:right w:val="none" w:sz="0" w:space="0" w:color="auto"/>
              </w:divBdr>
              <w:divsChild>
                <w:div w:id="1341008423">
                  <w:marLeft w:val="0"/>
                  <w:marRight w:val="0"/>
                  <w:marTop w:val="0"/>
                  <w:marBottom w:val="0"/>
                  <w:divBdr>
                    <w:top w:val="none" w:sz="0" w:space="0" w:color="auto"/>
                    <w:left w:val="none" w:sz="0" w:space="0" w:color="auto"/>
                    <w:bottom w:val="none" w:sz="0" w:space="0" w:color="auto"/>
                    <w:right w:val="none" w:sz="0" w:space="0" w:color="auto"/>
                  </w:divBdr>
                  <w:divsChild>
                    <w:div w:id="7179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1227">
      <w:bodyDiv w:val="1"/>
      <w:marLeft w:val="0"/>
      <w:marRight w:val="0"/>
      <w:marTop w:val="0"/>
      <w:marBottom w:val="0"/>
      <w:divBdr>
        <w:top w:val="none" w:sz="0" w:space="0" w:color="auto"/>
        <w:left w:val="none" w:sz="0" w:space="0" w:color="auto"/>
        <w:bottom w:val="none" w:sz="0" w:space="0" w:color="auto"/>
        <w:right w:val="none" w:sz="0" w:space="0" w:color="auto"/>
      </w:divBdr>
    </w:div>
    <w:div w:id="1540119711">
      <w:bodyDiv w:val="1"/>
      <w:marLeft w:val="0"/>
      <w:marRight w:val="0"/>
      <w:marTop w:val="0"/>
      <w:marBottom w:val="0"/>
      <w:divBdr>
        <w:top w:val="none" w:sz="0" w:space="0" w:color="auto"/>
        <w:left w:val="none" w:sz="0" w:space="0" w:color="auto"/>
        <w:bottom w:val="none" w:sz="0" w:space="0" w:color="auto"/>
        <w:right w:val="none" w:sz="0" w:space="0" w:color="auto"/>
      </w:divBdr>
    </w:div>
    <w:div w:id="1558667134">
      <w:bodyDiv w:val="1"/>
      <w:marLeft w:val="0"/>
      <w:marRight w:val="0"/>
      <w:marTop w:val="0"/>
      <w:marBottom w:val="0"/>
      <w:divBdr>
        <w:top w:val="none" w:sz="0" w:space="0" w:color="auto"/>
        <w:left w:val="none" w:sz="0" w:space="0" w:color="auto"/>
        <w:bottom w:val="none" w:sz="0" w:space="0" w:color="auto"/>
        <w:right w:val="none" w:sz="0" w:space="0" w:color="auto"/>
      </w:divBdr>
    </w:div>
    <w:div w:id="1559970749">
      <w:bodyDiv w:val="1"/>
      <w:marLeft w:val="0"/>
      <w:marRight w:val="0"/>
      <w:marTop w:val="0"/>
      <w:marBottom w:val="0"/>
      <w:divBdr>
        <w:top w:val="none" w:sz="0" w:space="0" w:color="auto"/>
        <w:left w:val="none" w:sz="0" w:space="0" w:color="auto"/>
        <w:bottom w:val="none" w:sz="0" w:space="0" w:color="auto"/>
        <w:right w:val="none" w:sz="0" w:space="0" w:color="auto"/>
      </w:divBdr>
    </w:div>
    <w:div w:id="1581868841">
      <w:bodyDiv w:val="1"/>
      <w:marLeft w:val="0"/>
      <w:marRight w:val="0"/>
      <w:marTop w:val="0"/>
      <w:marBottom w:val="0"/>
      <w:divBdr>
        <w:top w:val="none" w:sz="0" w:space="0" w:color="auto"/>
        <w:left w:val="none" w:sz="0" w:space="0" w:color="auto"/>
        <w:bottom w:val="none" w:sz="0" w:space="0" w:color="auto"/>
        <w:right w:val="none" w:sz="0" w:space="0" w:color="auto"/>
      </w:divBdr>
    </w:div>
    <w:div w:id="1604341590">
      <w:bodyDiv w:val="1"/>
      <w:marLeft w:val="0"/>
      <w:marRight w:val="0"/>
      <w:marTop w:val="0"/>
      <w:marBottom w:val="0"/>
      <w:divBdr>
        <w:top w:val="none" w:sz="0" w:space="0" w:color="auto"/>
        <w:left w:val="none" w:sz="0" w:space="0" w:color="auto"/>
        <w:bottom w:val="none" w:sz="0" w:space="0" w:color="auto"/>
        <w:right w:val="none" w:sz="0" w:space="0" w:color="auto"/>
      </w:divBdr>
    </w:div>
    <w:div w:id="1606692328">
      <w:bodyDiv w:val="1"/>
      <w:marLeft w:val="0"/>
      <w:marRight w:val="0"/>
      <w:marTop w:val="0"/>
      <w:marBottom w:val="0"/>
      <w:divBdr>
        <w:top w:val="none" w:sz="0" w:space="0" w:color="auto"/>
        <w:left w:val="none" w:sz="0" w:space="0" w:color="auto"/>
        <w:bottom w:val="none" w:sz="0" w:space="0" w:color="auto"/>
        <w:right w:val="none" w:sz="0" w:space="0" w:color="auto"/>
      </w:divBdr>
    </w:div>
    <w:div w:id="1607542036">
      <w:bodyDiv w:val="1"/>
      <w:marLeft w:val="0"/>
      <w:marRight w:val="0"/>
      <w:marTop w:val="0"/>
      <w:marBottom w:val="0"/>
      <w:divBdr>
        <w:top w:val="none" w:sz="0" w:space="0" w:color="auto"/>
        <w:left w:val="none" w:sz="0" w:space="0" w:color="auto"/>
        <w:bottom w:val="none" w:sz="0" w:space="0" w:color="auto"/>
        <w:right w:val="none" w:sz="0" w:space="0" w:color="auto"/>
      </w:divBdr>
    </w:div>
    <w:div w:id="1623726518">
      <w:bodyDiv w:val="1"/>
      <w:marLeft w:val="0"/>
      <w:marRight w:val="0"/>
      <w:marTop w:val="0"/>
      <w:marBottom w:val="0"/>
      <w:divBdr>
        <w:top w:val="none" w:sz="0" w:space="0" w:color="auto"/>
        <w:left w:val="none" w:sz="0" w:space="0" w:color="auto"/>
        <w:bottom w:val="none" w:sz="0" w:space="0" w:color="auto"/>
        <w:right w:val="none" w:sz="0" w:space="0" w:color="auto"/>
      </w:divBdr>
    </w:div>
    <w:div w:id="1638492732">
      <w:bodyDiv w:val="1"/>
      <w:marLeft w:val="0"/>
      <w:marRight w:val="0"/>
      <w:marTop w:val="0"/>
      <w:marBottom w:val="0"/>
      <w:divBdr>
        <w:top w:val="none" w:sz="0" w:space="0" w:color="auto"/>
        <w:left w:val="none" w:sz="0" w:space="0" w:color="auto"/>
        <w:bottom w:val="none" w:sz="0" w:space="0" w:color="auto"/>
        <w:right w:val="none" w:sz="0" w:space="0" w:color="auto"/>
      </w:divBdr>
    </w:div>
    <w:div w:id="1647122202">
      <w:bodyDiv w:val="1"/>
      <w:marLeft w:val="0"/>
      <w:marRight w:val="0"/>
      <w:marTop w:val="0"/>
      <w:marBottom w:val="0"/>
      <w:divBdr>
        <w:top w:val="none" w:sz="0" w:space="0" w:color="auto"/>
        <w:left w:val="none" w:sz="0" w:space="0" w:color="auto"/>
        <w:bottom w:val="none" w:sz="0" w:space="0" w:color="auto"/>
        <w:right w:val="none" w:sz="0" w:space="0" w:color="auto"/>
      </w:divBdr>
    </w:div>
    <w:div w:id="1661423711">
      <w:bodyDiv w:val="1"/>
      <w:marLeft w:val="0"/>
      <w:marRight w:val="0"/>
      <w:marTop w:val="0"/>
      <w:marBottom w:val="0"/>
      <w:divBdr>
        <w:top w:val="none" w:sz="0" w:space="0" w:color="auto"/>
        <w:left w:val="none" w:sz="0" w:space="0" w:color="auto"/>
        <w:bottom w:val="none" w:sz="0" w:space="0" w:color="auto"/>
        <w:right w:val="none" w:sz="0" w:space="0" w:color="auto"/>
      </w:divBdr>
    </w:div>
    <w:div w:id="1692686137">
      <w:bodyDiv w:val="1"/>
      <w:marLeft w:val="0"/>
      <w:marRight w:val="0"/>
      <w:marTop w:val="0"/>
      <w:marBottom w:val="0"/>
      <w:divBdr>
        <w:top w:val="none" w:sz="0" w:space="0" w:color="auto"/>
        <w:left w:val="none" w:sz="0" w:space="0" w:color="auto"/>
        <w:bottom w:val="none" w:sz="0" w:space="0" w:color="auto"/>
        <w:right w:val="none" w:sz="0" w:space="0" w:color="auto"/>
      </w:divBdr>
    </w:div>
    <w:div w:id="1703749209">
      <w:bodyDiv w:val="1"/>
      <w:marLeft w:val="0"/>
      <w:marRight w:val="0"/>
      <w:marTop w:val="0"/>
      <w:marBottom w:val="0"/>
      <w:divBdr>
        <w:top w:val="none" w:sz="0" w:space="0" w:color="auto"/>
        <w:left w:val="none" w:sz="0" w:space="0" w:color="auto"/>
        <w:bottom w:val="none" w:sz="0" w:space="0" w:color="auto"/>
        <w:right w:val="none" w:sz="0" w:space="0" w:color="auto"/>
      </w:divBdr>
    </w:div>
    <w:div w:id="1717924612">
      <w:bodyDiv w:val="1"/>
      <w:marLeft w:val="0"/>
      <w:marRight w:val="0"/>
      <w:marTop w:val="0"/>
      <w:marBottom w:val="0"/>
      <w:divBdr>
        <w:top w:val="none" w:sz="0" w:space="0" w:color="auto"/>
        <w:left w:val="none" w:sz="0" w:space="0" w:color="auto"/>
        <w:bottom w:val="none" w:sz="0" w:space="0" w:color="auto"/>
        <w:right w:val="none" w:sz="0" w:space="0" w:color="auto"/>
      </w:divBdr>
      <w:divsChild>
        <w:div w:id="150566216">
          <w:marLeft w:val="0"/>
          <w:marRight w:val="0"/>
          <w:marTop w:val="0"/>
          <w:marBottom w:val="0"/>
          <w:divBdr>
            <w:top w:val="none" w:sz="0" w:space="0" w:color="auto"/>
            <w:left w:val="none" w:sz="0" w:space="0" w:color="auto"/>
            <w:bottom w:val="none" w:sz="0" w:space="0" w:color="auto"/>
            <w:right w:val="none" w:sz="0" w:space="0" w:color="auto"/>
          </w:divBdr>
        </w:div>
      </w:divsChild>
    </w:div>
    <w:div w:id="1726446856">
      <w:bodyDiv w:val="1"/>
      <w:marLeft w:val="0"/>
      <w:marRight w:val="0"/>
      <w:marTop w:val="0"/>
      <w:marBottom w:val="0"/>
      <w:divBdr>
        <w:top w:val="none" w:sz="0" w:space="0" w:color="auto"/>
        <w:left w:val="none" w:sz="0" w:space="0" w:color="auto"/>
        <w:bottom w:val="none" w:sz="0" w:space="0" w:color="auto"/>
        <w:right w:val="none" w:sz="0" w:space="0" w:color="auto"/>
      </w:divBdr>
    </w:div>
    <w:div w:id="1748334639">
      <w:bodyDiv w:val="1"/>
      <w:marLeft w:val="0"/>
      <w:marRight w:val="0"/>
      <w:marTop w:val="0"/>
      <w:marBottom w:val="0"/>
      <w:divBdr>
        <w:top w:val="none" w:sz="0" w:space="0" w:color="auto"/>
        <w:left w:val="none" w:sz="0" w:space="0" w:color="auto"/>
        <w:bottom w:val="none" w:sz="0" w:space="0" w:color="auto"/>
        <w:right w:val="none" w:sz="0" w:space="0" w:color="auto"/>
      </w:divBdr>
    </w:div>
    <w:div w:id="1756828423">
      <w:bodyDiv w:val="1"/>
      <w:marLeft w:val="0"/>
      <w:marRight w:val="0"/>
      <w:marTop w:val="0"/>
      <w:marBottom w:val="0"/>
      <w:divBdr>
        <w:top w:val="none" w:sz="0" w:space="0" w:color="auto"/>
        <w:left w:val="none" w:sz="0" w:space="0" w:color="auto"/>
        <w:bottom w:val="none" w:sz="0" w:space="0" w:color="auto"/>
        <w:right w:val="none" w:sz="0" w:space="0" w:color="auto"/>
      </w:divBdr>
    </w:div>
    <w:div w:id="1857112256">
      <w:bodyDiv w:val="1"/>
      <w:marLeft w:val="0"/>
      <w:marRight w:val="0"/>
      <w:marTop w:val="0"/>
      <w:marBottom w:val="0"/>
      <w:divBdr>
        <w:top w:val="none" w:sz="0" w:space="0" w:color="auto"/>
        <w:left w:val="none" w:sz="0" w:space="0" w:color="auto"/>
        <w:bottom w:val="none" w:sz="0" w:space="0" w:color="auto"/>
        <w:right w:val="none" w:sz="0" w:space="0" w:color="auto"/>
      </w:divBdr>
    </w:div>
    <w:div w:id="1865553373">
      <w:bodyDiv w:val="1"/>
      <w:marLeft w:val="0"/>
      <w:marRight w:val="0"/>
      <w:marTop w:val="0"/>
      <w:marBottom w:val="0"/>
      <w:divBdr>
        <w:top w:val="none" w:sz="0" w:space="0" w:color="auto"/>
        <w:left w:val="none" w:sz="0" w:space="0" w:color="auto"/>
        <w:bottom w:val="none" w:sz="0" w:space="0" w:color="auto"/>
        <w:right w:val="none" w:sz="0" w:space="0" w:color="auto"/>
      </w:divBdr>
      <w:divsChild>
        <w:div w:id="1429278991">
          <w:marLeft w:val="0"/>
          <w:marRight w:val="0"/>
          <w:marTop w:val="0"/>
          <w:marBottom w:val="0"/>
          <w:divBdr>
            <w:top w:val="none" w:sz="0" w:space="0" w:color="auto"/>
            <w:left w:val="none" w:sz="0" w:space="0" w:color="auto"/>
            <w:bottom w:val="none" w:sz="0" w:space="0" w:color="auto"/>
            <w:right w:val="none" w:sz="0" w:space="0" w:color="auto"/>
          </w:divBdr>
          <w:divsChild>
            <w:div w:id="66269748">
              <w:marLeft w:val="0"/>
              <w:marRight w:val="0"/>
              <w:marTop w:val="0"/>
              <w:marBottom w:val="0"/>
              <w:divBdr>
                <w:top w:val="none" w:sz="0" w:space="0" w:color="auto"/>
                <w:left w:val="none" w:sz="0" w:space="0" w:color="auto"/>
                <w:bottom w:val="none" w:sz="0" w:space="0" w:color="auto"/>
                <w:right w:val="none" w:sz="0" w:space="0" w:color="auto"/>
              </w:divBdr>
            </w:div>
            <w:div w:id="252127043">
              <w:marLeft w:val="0"/>
              <w:marRight w:val="0"/>
              <w:marTop w:val="0"/>
              <w:marBottom w:val="0"/>
              <w:divBdr>
                <w:top w:val="none" w:sz="0" w:space="0" w:color="auto"/>
                <w:left w:val="none" w:sz="0" w:space="0" w:color="auto"/>
                <w:bottom w:val="none" w:sz="0" w:space="0" w:color="auto"/>
                <w:right w:val="none" w:sz="0" w:space="0" w:color="auto"/>
              </w:divBdr>
            </w:div>
            <w:div w:id="550919218">
              <w:marLeft w:val="0"/>
              <w:marRight w:val="0"/>
              <w:marTop w:val="0"/>
              <w:marBottom w:val="0"/>
              <w:divBdr>
                <w:top w:val="none" w:sz="0" w:space="0" w:color="auto"/>
                <w:left w:val="none" w:sz="0" w:space="0" w:color="auto"/>
                <w:bottom w:val="none" w:sz="0" w:space="0" w:color="auto"/>
                <w:right w:val="none" w:sz="0" w:space="0" w:color="auto"/>
              </w:divBdr>
            </w:div>
            <w:div w:id="866794432">
              <w:marLeft w:val="0"/>
              <w:marRight w:val="0"/>
              <w:marTop w:val="0"/>
              <w:marBottom w:val="0"/>
              <w:divBdr>
                <w:top w:val="none" w:sz="0" w:space="0" w:color="auto"/>
                <w:left w:val="none" w:sz="0" w:space="0" w:color="auto"/>
                <w:bottom w:val="none" w:sz="0" w:space="0" w:color="auto"/>
                <w:right w:val="none" w:sz="0" w:space="0" w:color="auto"/>
              </w:divBdr>
            </w:div>
            <w:div w:id="1046368946">
              <w:marLeft w:val="0"/>
              <w:marRight w:val="0"/>
              <w:marTop w:val="0"/>
              <w:marBottom w:val="0"/>
              <w:divBdr>
                <w:top w:val="none" w:sz="0" w:space="0" w:color="auto"/>
                <w:left w:val="none" w:sz="0" w:space="0" w:color="auto"/>
                <w:bottom w:val="none" w:sz="0" w:space="0" w:color="auto"/>
                <w:right w:val="none" w:sz="0" w:space="0" w:color="auto"/>
              </w:divBdr>
            </w:div>
            <w:div w:id="1072317280">
              <w:marLeft w:val="0"/>
              <w:marRight w:val="0"/>
              <w:marTop w:val="0"/>
              <w:marBottom w:val="0"/>
              <w:divBdr>
                <w:top w:val="none" w:sz="0" w:space="0" w:color="auto"/>
                <w:left w:val="none" w:sz="0" w:space="0" w:color="auto"/>
                <w:bottom w:val="none" w:sz="0" w:space="0" w:color="auto"/>
                <w:right w:val="none" w:sz="0" w:space="0" w:color="auto"/>
              </w:divBdr>
            </w:div>
            <w:div w:id="12204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2094">
      <w:bodyDiv w:val="1"/>
      <w:marLeft w:val="0"/>
      <w:marRight w:val="0"/>
      <w:marTop w:val="0"/>
      <w:marBottom w:val="0"/>
      <w:divBdr>
        <w:top w:val="none" w:sz="0" w:space="0" w:color="auto"/>
        <w:left w:val="none" w:sz="0" w:space="0" w:color="auto"/>
        <w:bottom w:val="none" w:sz="0" w:space="0" w:color="auto"/>
        <w:right w:val="none" w:sz="0" w:space="0" w:color="auto"/>
      </w:divBdr>
      <w:divsChild>
        <w:div w:id="664675634">
          <w:marLeft w:val="0"/>
          <w:marRight w:val="0"/>
          <w:marTop w:val="0"/>
          <w:marBottom w:val="0"/>
          <w:divBdr>
            <w:top w:val="none" w:sz="0" w:space="0" w:color="auto"/>
            <w:left w:val="none" w:sz="0" w:space="0" w:color="auto"/>
            <w:bottom w:val="none" w:sz="0" w:space="0" w:color="auto"/>
            <w:right w:val="none" w:sz="0" w:space="0" w:color="auto"/>
          </w:divBdr>
          <w:divsChild>
            <w:div w:id="1075935688">
              <w:marLeft w:val="-225"/>
              <w:marRight w:val="-225"/>
              <w:marTop w:val="0"/>
              <w:marBottom w:val="0"/>
              <w:divBdr>
                <w:top w:val="none" w:sz="0" w:space="0" w:color="auto"/>
                <w:left w:val="none" w:sz="0" w:space="0" w:color="auto"/>
                <w:bottom w:val="none" w:sz="0" w:space="0" w:color="auto"/>
                <w:right w:val="none" w:sz="0" w:space="0" w:color="auto"/>
              </w:divBdr>
              <w:divsChild>
                <w:div w:id="1929272632">
                  <w:marLeft w:val="0"/>
                  <w:marRight w:val="0"/>
                  <w:marTop w:val="0"/>
                  <w:marBottom w:val="0"/>
                  <w:divBdr>
                    <w:top w:val="none" w:sz="0" w:space="0" w:color="auto"/>
                    <w:left w:val="none" w:sz="0" w:space="0" w:color="auto"/>
                    <w:bottom w:val="none" w:sz="0" w:space="0" w:color="auto"/>
                    <w:right w:val="none" w:sz="0" w:space="0" w:color="auto"/>
                  </w:divBdr>
                  <w:divsChild>
                    <w:div w:id="1900633611">
                      <w:marLeft w:val="0"/>
                      <w:marRight w:val="0"/>
                      <w:marTop w:val="0"/>
                      <w:marBottom w:val="0"/>
                      <w:divBdr>
                        <w:top w:val="none" w:sz="0" w:space="0" w:color="auto"/>
                        <w:left w:val="none" w:sz="0" w:space="0" w:color="auto"/>
                        <w:bottom w:val="none" w:sz="0" w:space="0" w:color="auto"/>
                        <w:right w:val="none" w:sz="0" w:space="0" w:color="auto"/>
                      </w:divBdr>
                      <w:divsChild>
                        <w:div w:id="15669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719156">
      <w:bodyDiv w:val="1"/>
      <w:marLeft w:val="0"/>
      <w:marRight w:val="0"/>
      <w:marTop w:val="0"/>
      <w:marBottom w:val="0"/>
      <w:divBdr>
        <w:top w:val="none" w:sz="0" w:space="0" w:color="auto"/>
        <w:left w:val="none" w:sz="0" w:space="0" w:color="auto"/>
        <w:bottom w:val="none" w:sz="0" w:space="0" w:color="auto"/>
        <w:right w:val="none" w:sz="0" w:space="0" w:color="auto"/>
      </w:divBdr>
    </w:div>
    <w:div w:id="1888834637">
      <w:bodyDiv w:val="1"/>
      <w:marLeft w:val="0"/>
      <w:marRight w:val="0"/>
      <w:marTop w:val="0"/>
      <w:marBottom w:val="0"/>
      <w:divBdr>
        <w:top w:val="none" w:sz="0" w:space="0" w:color="auto"/>
        <w:left w:val="none" w:sz="0" w:space="0" w:color="auto"/>
        <w:bottom w:val="none" w:sz="0" w:space="0" w:color="auto"/>
        <w:right w:val="none" w:sz="0" w:space="0" w:color="auto"/>
      </w:divBdr>
    </w:div>
    <w:div w:id="1902129776">
      <w:bodyDiv w:val="1"/>
      <w:marLeft w:val="0"/>
      <w:marRight w:val="0"/>
      <w:marTop w:val="0"/>
      <w:marBottom w:val="0"/>
      <w:divBdr>
        <w:top w:val="none" w:sz="0" w:space="0" w:color="auto"/>
        <w:left w:val="none" w:sz="0" w:space="0" w:color="auto"/>
        <w:bottom w:val="none" w:sz="0" w:space="0" w:color="auto"/>
        <w:right w:val="none" w:sz="0" w:space="0" w:color="auto"/>
      </w:divBdr>
    </w:div>
    <w:div w:id="1911109011">
      <w:bodyDiv w:val="1"/>
      <w:marLeft w:val="0"/>
      <w:marRight w:val="0"/>
      <w:marTop w:val="0"/>
      <w:marBottom w:val="0"/>
      <w:divBdr>
        <w:top w:val="none" w:sz="0" w:space="0" w:color="auto"/>
        <w:left w:val="none" w:sz="0" w:space="0" w:color="auto"/>
        <w:bottom w:val="none" w:sz="0" w:space="0" w:color="auto"/>
        <w:right w:val="none" w:sz="0" w:space="0" w:color="auto"/>
      </w:divBdr>
    </w:div>
    <w:div w:id="1920014237">
      <w:bodyDiv w:val="1"/>
      <w:marLeft w:val="0"/>
      <w:marRight w:val="0"/>
      <w:marTop w:val="0"/>
      <w:marBottom w:val="0"/>
      <w:divBdr>
        <w:top w:val="none" w:sz="0" w:space="0" w:color="auto"/>
        <w:left w:val="none" w:sz="0" w:space="0" w:color="auto"/>
        <w:bottom w:val="none" w:sz="0" w:space="0" w:color="auto"/>
        <w:right w:val="none" w:sz="0" w:space="0" w:color="auto"/>
      </w:divBdr>
    </w:div>
    <w:div w:id="1920285449">
      <w:bodyDiv w:val="1"/>
      <w:marLeft w:val="0"/>
      <w:marRight w:val="0"/>
      <w:marTop w:val="0"/>
      <w:marBottom w:val="0"/>
      <w:divBdr>
        <w:top w:val="none" w:sz="0" w:space="0" w:color="auto"/>
        <w:left w:val="none" w:sz="0" w:space="0" w:color="auto"/>
        <w:bottom w:val="none" w:sz="0" w:space="0" w:color="auto"/>
        <w:right w:val="none" w:sz="0" w:space="0" w:color="auto"/>
      </w:divBdr>
    </w:div>
    <w:div w:id="1954239905">
      <w:bodyDiv w:val="1"/>
      <w:marLeft w:val="0"/>
      <w:marRight w:val="0"/>
      <w:marTop w:val="0"/>
      <w:marBottom w:val="0"/>
      <w:divBdr>
        <w:top w:val="none" w:sz="0" w:space="0" w:color="auto"/>
        <w:left w:val="none" w:sz="0" w:space="0" w:color="auto"/>
        <w:bottom w:val="none" w:sz="0" w:space="0" w:color="auto"/>
        <w:right w:val="none" w:sz="0" w:space="0" w:color="auto"/>
      </w:divBdr>
    </w:div>
    <w:div w:id="1969510313">
      <w:bodyDiv w:val="1"/>
      <w:marLeft w:val="0"/>
      <w:marRight w:val="0"/>
      <w:marTop w:val="0"/>
      <w:marBottom w:val="0"/>
      <w:divBdr>
        <w:top w:val="none" w:sz="0" w:space="0" w:color="auto"/>
        <w:left w:val="none" w:sz="0" w:space="0" w:color="auto"/>
        <w:bottom w:val="none" w:sz="0" w:space="0" w:color="auto"/>
        <w:right w:val="none" w:sz="0" w:space="0" w:color="auto"/>
      </w:divBdr>
    </w:div>
    <w:div w:id="2018536558">
      <w:bodyDiv w:val="1"/>
      <w:marLeft w:val="0"/>
      <w:marRight w:val="0"/>
      <w:marTop w:val="0"/>
      <w:marBottom w:val="0"/>
      <w:divBdr>
        <w:top w:val="none" w:sz="0" w:space="0" w:color="auto"/>
        <w:left w:val="none" w:sz="0" w:space="0" w:color="auto"/>
        <w:bottom w:val="none" w:sz="0" w:space="0" w:color="auto"/>
        <w:right w:val="none" w:sz="0" w:space="0" w:color="auto"/>
      </w:divBdr>
    </w:div>
    <w:div w:id="2023360044">
      <w:bodyDiv w:val="1"/>
      <w:marLeft w:val="0"/>
      <w:marRight w:val="0"/>
      <w:marTop w:val="0"/>
      <w:marBottom w:val="0"/>
      <w:divBdr>
        <w:top w:val="none" w:sz="0" w:space="0" w:color="auto"/>
        <w:left w:val="none" w:sz="0" w:space="0" w:color="auto"/>
        <w:bottom w:val="none" w:sz="0" w:space="0" w:color="auto"/>
        <w:right w:val="none" w:sz="0" w:space="0" w:color="auto"/>
      </w:divBdr>
    </w:div>
    <w:div w:id="2037458466">
      <w:bodyDiv w:val="1"/>
      <w:marLeft w:val="0"/>
      <w:marRight w:val="0"/>
      <w:marTop w:val="0"/>
      <w:marBottom w:val="0"/>
      <w:divBdr>
        <w:top w:val="none" w:sz="0" w:space="0" w:color="auto"/>
        <w:left w:val="none" w:sz="0" w:space="0" w:color="auto"/>
        <w:bottom w:val="none" w:sz="0" w:space="0" w:color="auto"/>
        <w:right w:val="none" w:sz="0" w:space="0" w:color="auto"/>
      </w:divBdr>
    </w:div>
    <w:div w:id="2048796730">
      <w:bodyDiv w:val="1"/>
      <w:marLeft w:val="0"/>
      <w:marRight w:val="0"/>
      <w:marTop w:val="0"/>
      <w:marBottom w:val="0"/>
      <w:divBdr>
        <w:top w:val="none" w:sz="0" w:space="0" w:color="auto"/>
        <w:left w:val="none" w:sz="0" w:space="0" w:color="auto"/>
        <w:bottom w:val="none" w:sz="0" w:space="0" w:color="auto"/>
        <w:right w:val="none" w:sz="0" w:space="0" w:color="auto"/>
      </w:divBdr>
    </w:div>
    <w:div w:id="2064862459">
      <w:bodyDiv w:val="1"/>
      <w:marLeft w:val="0"/>
      <w:marRight w:val="0"/>
      <w:marTop w:val="0"/>
      <w:marBottom w:val="0"/>
      <w:divBdr>
        <w:top w:val="none" w:sz="0" w:space="0" w:color="auto"/>
        <w:left w:val="none" w:sz="0" w:space="0" w:color="auto"/>
        <w:bottom w:val="none" w:sz="0" w:space="0" w:color="auto"/>
        <w:right w:val="none" w:sz="0" w:space="0" w:color="auto"/>
      </w:divBdr>
    </w:div>
    <w:div w:id="2066371457">
      <w:bodyDiv w:val="1"/>
      <w:marLeft w:val="0"/>
      <w:marRight w:val="0"/>
      <w:marTop w:val="0"/>
      <w:marBottom w:val="0"/>
      <w:divBdr>
        <w:top w:val="none" w:sz="0" w:space="0" w:color="auto"/>
        <w:left w:val="none" w:sz="0" w:space="0" w:color="auto"/>
        <w:bottom w:val="none" w:sz="0" w:space="0" w:color="auto"/>
        <w:right w:val="none" w:sz="0" w:space="0" w:color="auto"/>
      </w:divBdr>
    </w:div>
    <w:div w:id="2089424674">
      <w:bodyDiv w:val="1"/>
      <w:marLeft w:val="0"/>
      <w:marRight w:val="0"/>
      <w:marTop w:val="0"/>
      <w:marBottom w:val="0"/>
      <w:divBdr>
        <w:top w:val="none" w:sz="0" w:space="0" w:color="auto"/>
        <w:left w:val="none" w:sz="0" w:space="0" w:color="auto"/>
        <w:bottom w:val="none" w:sz="0" w:space="0" w:color="auto"/>
        <w:right w:val="none" w:sz="0" w:space="0" w:color="auto"/>
      </w:divBdr>
    </w:div>
    <w:div w:id="2111385546">
      <w:bodyDiv w:val="1"/>
      <w:marLeft w:val="0"/>
      <w:marRight w:val="0"/>
      <w:marTop w:val="0"/>
      <w:marBottom w:val="0"/>
      <w:divBdr>
        <w:top w:val="none" w:sz="0" w:space="0" w:color="auto"/>
        <w:left w:val="none" w:sz="0" w:space="0" w:color="auto"/>
        <w:bottom w:val="none" w:sz="0" w:space="0" w:color="auto"/>
        <w:right w:val="none" w:sz="0" w:space="0" w:color="auto"/>
      </w:divBdr>
    </w:div>
    <w:div w:id="2131046709">
      <w:bodyDiv w:val="1"/>
      <w:marLeft w:val="0"/>
      <w:marRight w:val="0"/>
      <w:marTop w:val="0"/>
      <w:marBottom w:val="0"/>
      <w:divBdr>
        <w:top w:val="none" w:sz="0" w:space="0" w:color="auto"/>
        <w:left w:val="none" w:sz="0" w:space="0" w:color="auto"/>
        <w:bottom w:val="none" w:sz="0" w:space="0" w:color="auto"/>
        <w:right w:val="none" w:sz="0" w:space="0" w:color="auto"/>
      </w:divBdr>
    </w:div>
    <w:div w:id="214611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mar%20Heshe\Anwendungsdaten\Microsoft\Vorlagen\Pfarrmitteilung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2E9C4874C8D09429F279491A31414C2" ma:contentTypeVersion="" ma:contentTypeDescription="Ein neues Dokument erstellen." ma:contentTypeScope="" ma:versionID="105311eba518417b1d189405f00899cd">
  <xsd:schema xmlns:xsd="http://www.w3.org/2001/XMLSchema" xmlns:xs="http://www.w3.org/2001/XMLSchema" xmlns:p="http://schemas.microsoft.com/office/2006/metadata/properties" xmlns:ns2="2ca345cf-2f99-4795-8c1d-7f31e6def70b" xmlns:ns3="84f9edd8-6251-4c38-9566-ab121e6a771e" targetNamespace="http://schemas.microsoft.com/office/2006/metadata/properties" ma:root="true" ma:fieldsID="88d0f5d37eb704fea33665f30e590af5" ns2:_="" ns3:_="">
    <xsd:import namespace="2ca345cf-2f99-4795-8c1d-7f31e6def70b"/>
    <xsd:import namespace="84f9edd8-6251-4c38-9566-ab121e6a77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345cf-2f99-4795-8c1d-7f31e6def70b"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f9edd8-6251-4c38-9566-ab121e6a771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BFB2E-B399-4619-9CD4-C6417D92576B}">
  <ds:schemaRefs>
    <ds:schemaRef ds:uri="http://schemas.openxmlformats.org/officeDocument/2006/bibliography"/>
  </ds:schemaRefs>
</ds:datastoreItem>
</file>

<file path=customXml/itemProps2.xml><?xml version="1.0" encoding="utf-8"?>
<ds:datastoreItem xmlns:ds="http://schemas.openxmlformats.org/officeDocument/2006/customXml" ds:itemID="{2F0E8AF3-CA44-4716-8AF5-9D9D7DB69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345cf-2f99-4795-8c1d-7f31e6def70b"/>
    <ds:schemaRef ds:uri="84f9edd8-6251-4c38-9566-ab121e6a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8F0CF2-BED1-4DB0-A6C6-1A54EC8F5745}">
  <ds:schemaRefs>
    <ds:schemaRef ds:uri="http://purl.org/dc/elements/1.1/"/>
    <ds:schemaRef ds:uri="http://schemas.microsoft.com/office/2006/metadata/properties"/>
    <ds:schemaRef ds:uri="2ca345cf-2f99-4795-8c1d-7f31e6def70b"/>
    <ds:schemaRef ds:uri="http://purl.org/dc/terms/"/>
    <ds:schemaRef ds:uri="http://schemas.openxmlformats.org/package/2006/metadata/core-properties"/>
    <ds:schemaRef ds:uri="84f9edd8-6251-4c38-9566-ab121e6a771e"/>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FDFA5BA-3A91-4E9C-9D9C-AA37175A6456}">
  <ds:schemaRefs>
    <ds:schemaRef ds:uri="http://schemas.openxmlformats.org/officeDocument/2006/bibliography"/>
  </ds:schemaRefs>
</ds:datastoreItem>
</file>

<file path=customXml/itemProps5.xml><?xml version="1.0" encoding="utf-8"?>
<ds:datastoreItem xmlns:ds="http://schemas.openxmlformats.org/officeDocument/2006/customXml" ds:itemID="{721E488F-6E40-4683-8B57-1B8A34461D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Pfarrmitteilungen</Template>
  <TotalTime>0</TotalTime>
  <Pages>6</Pages>
  <Words>927</Words>
  <Characters>6002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Propstei St Viktor</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Dietmar Heshe</dc:creator>
  <cp:lastModifiedBy>Heller, Barbara</cp:lastModifiedBy>
  <cp:revision>8</cp:revision>
  <cp:lastPrinted>2022-12-07T07:28:00Z</cp:lastPrinted>
  <dcterms:created xsi:type="dcterms:W3CDTF">2022-11-16T11:40:00Z</dcterms:created>
  <dcterms:modified xsi:type="dcterms:W3CDTF">2022-12-07T07:30:00Z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0x01010082E9C4874C8D09429F279491A31414C2</vt:lpwstr>
  </property>
</Properties>
</file>